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70329" w14:textId="77777777" w:rsidR="002F3430" w:rsidRDefault="002F3430" w:rsidP="002F3430">
      <w:pPr>
        <w:pStyle w:val="02Authornames"/>
      </w:pPr>
    </w:p>
    <w:p w14:paraId="2194C570" w14:textId="63672FB4" w:rsidR="002F3430" w:rsidRDefault="002F3430" w:rsidP="002F3430">
      <w:pPr>
        <w:pStyle w:val="02Authornames"/>
      </w:pPr>
    </w:p>
    <w:p w14:paraId="089DFA50" w14:textId="1EB844C8" w:rsidR="002F3430" w:rsidRPr="002F3430" w:rsidRDefault="002F3430" w:rsidP="002F3430">
      <w:pPr>
        <w:pStyle w:val="02Authornames"/>
      </w:pPr>
      <w:r w:rsidRPr="002F3430">
        <w:t xml:space="preserve">Supplementary Table </w:t>
      </w:r>
      <w:r w:rsidR="00EF4DC8">
        <w:t>2</w:t>
      </w:r>
    </w:p>
    <w:p w14:paraId="597410AB" w14:textId="3A712492" w:rsidR="00642FF8" w:rsidRPr="00642FF8" w:rsidRDefault="00526DD9" w:rsidP="002F3430">
      <w:pPr>
        <w:pStyle w:val="02Authornames"/>
      </w:pPr>
      <w:r>
        <w:t>F</w:t>
      </w:r>
      <w:r w:rsidR="00B935FB" w:rsidRPr="00B935FB">
        <w:t xml:space="preserve">auna </w:t>
      </w:r>
      <w:r w:rsidR="002148E3" w:rsidRPr="002148E3">
        <w:t xml:space="preserve">of the Kemp Caldera </w:t>
      </w:r>
      <w:r w:rsidR="002148E3">
        <w:t xml:space="preserve">and its </w:t>
      </w:r>
      <w:r w:rsidR="00B935FB" w:rsidRPr="00B935FB">
        <w:t xml:space="preserve">upper bathyal hydrothermal vents (South Sandwich Arc, Antarctica) </w:t>
      </w:r>
    </w:p>
    <w:p w14:paraId="58B73AE0" w14:textId="528D1871" w:rsidR="004D1053" w:rsidRDefault="004D1053" w:rsidP="004D1053">
      <w:pPr>
        <w:autoSpaceDE w:val="0"/>
        <w:autoSpaceDN w:val="0"/>
        <w:adjustRightInd w:val="0"/>
        <w:rPr>
          <w:sz w:val="20"/>
        </w:rPr>
      </w:pPr>
    </w:p>
    <w:p w14:paraId="09EF9A4B" w14:textId="509657DD" w:rsidR="002F3430" w:rsidRPr="000A1FBE" w:rsidRDefault="002F3430" w:rsidP="002F3430">
      <w:pPr>
        <w:autoSpaceDE w:val="0"/>
        <w:autoSpaceDN w:val="0"/>
        <w:adjustRightInd w:val="0"/>
        <w:jc w:val="center"/>
        <w:rPr>
          <w:sz w:val="20"/>
        </w:rPr>
      </w:pPr>
      <w:r w:rsidRPr="002F3430">
        <w:rPr>
          <w:sz w:val="20"/>
        </w:rPr>
        <w:t>Katrin Linse, Jonathan Copley, Douglas P. Connelly, Robert D. Larter, David A. Pearce, Nick V.C. Polunin, Alex D. Rogers, Chong Chen, Andrew Clarke, Adrian G. Glover, Alastair G.C. Graham, Veerle A.I. Huvenne, Leigh Marsh, William D.K. Reid, C. Nicolai Roterman, Christopher J. Sweeting, Katrin Zwirglmaier, Paul A. Tyler</w:t>
      </w:r>
    </w:p>
    <w:p w14:paraId="085A8037" w14:textId="77777777" w:rsidR="004D1053" w:rsidRPr="000A1FBE" w:rsidRDefault="004D1053" w:rsidP="004D1053">
      <w:pPr>
        <w:autoSpaceDE w:val="0"/>
        <w:autoSpaceDN w:val="0"/>
        <w:adjustRightInd w:val="0"/>
        <w:rPr>
          <w:sz w:val="20"/>
        </w:rPr>
      </w:pPr>
    </w:p>
    <w:p w14:paraId="6D5C03AE" w14:textId="77777777" w:rsidR="004D1053" w:rsidRPr="000A1FBE" w:rsidRDefault="004D1053" w:rsidP="004D1053">
      <w:pPr>
        <w:autoSpaceDE w:val="0"/>
        <w:autoSpaceDN w:val="0"/>
        <w:adjustRightInd w:val="0"/>
        <w:rPr>
          <w:sz w:val="20"/>
        </w:rPr>
      </w:pPr>
    </w:p>
    <w:p w14:paraId="4E17505C" w14:textId="419AB96D" w:rsidR="000A1FBE" w:rsidRPr="000A1FBE" w:rsidRDefault="00805B92" w:rsidP="004D1053">
      <w:pPr>
        <w:pStyle w:val="NoSpacing"/>
        <w:tabs>
          <w:tab w:val="left" w:pos="3705"/>
        </w:tabs>
        <w:rPr>
          <w:rFonts w:ascii="Times New Roman" w:hAnsi="Times New Roman"/>
          <w:sz w:val="20"/>
          <w:szCs w:val="20"/>
        </w:rPr>
      </w:pPr>
      <w:proofErr w:type="gramStart"/>
      <w:r w:rsidRPr="00805B92">
        <w:rPr>
          <w:rFonts w:ascii="Times New Roman" w:hAnsi="Times New Roman"/>
          <w:sz w:val="20"/>
          <w:szCs w:val="20"/>
        </w:rPr>
        <w:t>Presence/absence data for vent taxa compiled from published literature for the Kemp Caldera and 15 well-studied vent fields in neighbouring oceanic regions: the Southern Ocean (E2 and E9 vent fields), the Indian Ocean (</w:t>
      </w:r>
      <w:proofErr w:type="spellStart"/>
      <w:r w:rsidRPr="00805B92">
        <w:rPr>
          <w:rFonts w:ascii="Times New Roman" w:hAnsi="Times New Roman"/>
          <w:sz w:val="20"/>
          <w:szCs w:val="20"/>
        </w:rPr>
        <w:t>Longqi</w:t>
      </w:r>
      <w:proofErr w:type="spellEnd"/>
      <w:r w:rsidRPr="00805B92">
        <w:rPr>
          <w:rFonts w:ascii="Times New Roman" w:hAnsi="Times New Roman"/>
          <w:sz w:val="20"/>
          <w:szCs w:val="20"/>
        </w:rPr>
        <w:t xml:space="preserve">, </w:t>
      </w:r>
      <w:proofErr w:type="spellStart"/>
      <w:r w:rsidRPr="00805B92">
        <w:rPr>
          <w:rFonts w:ascii="Times New Roman" w:hAnsi="Times New Roman"/>
          <w:sz w:val="20"/>
          <w:szCs w:val="20"/>
        </w:rPr>
        <w:t>Duanqiao</w:t>
      </w:r>
      <w:proofErr w:type="spellEnd"/>
      <w:r w:rsidRPr="00805B92">
        <w:rPr>
          <w:rFonts w:ascii="Times New Roman" w:hAnsi="Times New Roman"/>
          <w:sz w:val="20"/>
          <w:szCs w:val="20"/>
        </w:rPr>
        <w:t xml:space="preserve">, </w:t>
      </w:r>
      <w:proofErr w:type="spellStart"/>
      <w:r w:rsidRPr="00805B92">
        <w:rPr>
          <w:rFonts w:ascii="Times New Roman" w:hAnsi="Times New Roman"/>
          <w:sz w:val="20"/>
          <w:szCs w:val="20"/>
        </w:rPr>
        <w:t>Tiancheng</w:t>
      </w:r>
      <w:proofErr w:type="spellEnd"/>
      <w:r w:rsidRPr="00805B92">
        <w:rPr>
          <w:rFonts w:ascii="Times New Roman" w:hAnsi="Times New Roman"/>
          <w:sz w:val="20"/>
          <w:szCs w:val="20"/>
        </w:rPr>
        <w:t xml:space="preserve">, </w:t>
      </w:r>
      <w:proofErr w:type="spellStart"/>
      <w:r w:rsidRPr="00805B92">
        <w:rPr>
          <w:rFonts w:ascii="Times New Roman" w:hAnsi="Times New Roman"/>
          <w:sz w:val="20"/>
          <w:szCs w:val="20"/>
        </w:rPr>
        <w:t>Kairei</w:t>
      </w:r>
      <w:proofErr w:type="spellEnd"/>
      <w:r w:rsidRPr="00805B92">
        <w:rPr>
          <w:rFonts w:ascii="Times New Roman" w:hAnsi="Times New Roman"/>
          <w:sz w:val="20"/>
          <w:szCs w:val="20"/>
        </w:rPr>
        <w:t xml:space="preserve">, Edmond, Solitaire, and Dodo fields), and Mid-Atlantic Ridge (Lucky Strike, Rainbow, Broken Spur, TAG, Snake Pit, Ashadze-1, and </w:t>
      </w:r>
      <w:proofErr w:type="spellStart"/>
      <w:r w:rsidRPr="00805B92">
        <w:rPr>
          <w:rFonts w:ascii="Times New Roman" w:hAnsi="Times New Roman"/>
          <w:sz w:val="20"/>
          <w:szCs w:val="20"/>
        </w:rPr>
        <w:t>Logatchev</w:t>
      </w:r>
      <w:proofErr w:type="spellEnd"/>
      <w:r w:rsidRPr="00805B92">
        <w:rPr>
          <w:rFonts w:ascii="Times New Roman" w:hAnsi="Times New Roman"/>
          <w:sz w:val="20"/>
          <w:szCs w:val="20"/>
        </w:rPr>
        <w:t xml:space="preserve"> fields), updating the dataset previously published by Copley et al. (2016) with subsequently published records of additional sites and taxa (Zhang et al., 2017; Chen et al., 2018; Watanabe et al., 2018; Zhou et al., 2018).</w:t>
      </w:r>
      <w:proofErr w:type="gramEnd"/>
    </w:p>
    <w:p w14:paraId="5054AEB6" w14:textId="438512D1" w:rsidR="002F3430" w:rsidRDefault="00BB4A79">
      <w:pPr>
        <w:rPr>
          <w:sz w:val="20"/>
        </w:rPr>
      </w:pPr>
      <w:r>
        <w:rPr>
          <w:sz w:val="20"/>
        </w:rPr>
        <w:t>Vent field</w:t>
      </w:r>
      <w:r w:rsidR="008A7630" w:rsidRPr="008A7630">
        <w:rPr>
          <w:sz w:val="20"/>
        </w:rPr>
        <w:t xml:space="preserve"> abb</w:t>
      </w:r>
      <w:r w:rsidR="008A7630">
        <w:rPr>
          <w:sz w:val="20"/>
        </w:rPr>
        <w:t xml:space="preserve">reviations: </w:t>
      </w:r>
      <w:r w:rsidR="00244251">
        <w:rPr>
          <w:sz w:val="20"/>
        </w:rPr>
        <w:t xml:space="preserve">Ashadze-1 = A1, </w:t>
      </w:r>
      <w:r w:rsidR="008D3BB5">
        <w:rPr>
          <w:sz w:val="20"/>
        </w:rPr>
        <w:t>Broken Spur = BS,</w:t>
      </w:r>
      <w:r w:rsidR="008A7630">
        <w:rPr>
          <w:sz w:val="20"/>
        </w:rPr>
        <w:t xml:space="preserve"> </w:t>
      </w:r>
      <w:proofErr w:type="spellStart"/>
      <w:r w:rsidR="008A7630">
        <w:rPr>
          <w:sz w:val="20"/>
        </w:rPr>
        <w:t>Duanqio</w:t>
      </w:r>
      <w:proofErr w:type="spellEnd"/>
      <w:r w:rsidR="008A7630">
        <w:rPr>
          <w:sz w:val="20"/>
        </w:rPr>
        <w:t xml:space="preserve"> = Du,</w:t>
      </w:r>
      <w:r w:rsidR="00E64070">
        <w:rPr>
          <w:sz w:val="20"/>
        </w:rPr>
        <w:t xml:space="preserve"> Edmond = Ed,</w:t>
      </w:r>
      <w:r w:rsidR="008A7630">
        <w:rPr>
          <w:sz w:val="20"/>
        </w:rPr>
        <w:t xml:space="preserve"> </w:t>
      </w:r>
      <w:proofErr w:type="spellStart"/>
      <w:r w:rsidR="00E64070">
        <w:rPr>
          <w:sz w:val="20"/>
        </w:rPr>
        <w:t>Kairei</w:t>
      </w:r>
      <w:proofErr w:type="spellEnd"/>
      <w:r w:rsidR="00E64070">
        <w:rPr>
          <w:sz w:val="20"/>
        </w:rPr>
        <w:t xml:space="preserve"> = </w:t>
      </w:r>
      <w:proofErr w:type="spellStart"/>
      <w:r w:rsidR="00E64070">
        <w:rPr>
          <w:sz w:val="20"/>
        </w:rPr>
        <w:t>Ka</w:t>
      </w:r>
      <w:proofErr w:type="spellEnd"/>
      <w:r w:rsidR="00E64070">
        <w:rPr>
          <w:sz w:val="20"/>
        </w:rPr>
        <w:t>,</w:t>
      </w:r>
      <w:r w:rsidR="001E50BF">
        <w:rPr>
          <w:sz w:val="20"/>
        </w:rPr>
        <w:t xml:space="preserve"> Kemp Caldera = KC, </w:t>
      </w:r>
      <w:proofErr w:type="spellStart"/>
      <w:r w:rsidR="00244251">
        <w:rPr>
          <w:sz w:val="20"/>
        </w:rPr>
        <w:t>Logatchev</w:t>
      </w:r>
      <w:proofErr w:type="spellEnd"/>
      <w:r w:rsidR="00244251">
        <w:rPr>
          <w:sz w:val="20"/>
        </w:rPr>
        <w:t xml:space="preserve"> = Log, </w:t>
      </w:r>
      <w:proofErr w:type="spellStart"/>
      <w:r w:rsidR="008A7630">
        <w:rPr>
          <w:sz w:val="20"/>
        </w:rPr>
        <w:t>Longqi</w:t>
      </w:r>
      <w:proofErr w:type="spellEnd"/>
      <w:r w:rsidR="008A7630">
        <w:rPr>
          <w:sz w:val="20"/>
        </w:rPr>
        <w:t xml:space="preserve"> = Lo</w:t>
      </w:r>
      <w:r w:rsidR="00244251">
        <w:rPr>
          <w:sz w:val="20"/>
        </w:rPr>
        <w:t>n</w:t>
      </w:r>
      <w:r w:rsidR="008A7630">
        <w:rPr>
          <w:sz w:val="20"/>
        </w:rPr>
        <w:t xml:space="preserve">, </w:t>
      </w:r>
      <w:r w:rsidR="00E64070">
        <w:rPr>
          <w:sz w:val="20"/>
        </w:rPr>
        <w:t xml:space="preserve">Lucky Strike = LS, </w:t>
      </w:r>
      <w:r w:rsidR="008D3BB5">
        <w:rPr>
          <w:sz w:val="20"/>
        </w:rPr>
        <w:t xml:space="preserve">Rainbow = Ra, Snake Pit = SP, </w:t>
      </w:r>
      <w:r w:rsidR="00E64070">
        <w:rPr>
          <w:sz w:val="20"/>
        </w:rPr>
        <w:t xml:space="preserve">Solitaire = So, </w:t>
      </w:r>
      <w:proofErr w:type="spellStart"/>
      <w:r w:rsidR="008A7630">
        <w:rPr>
          <w:sz w:val="20"/>
        </w:rPr>
        <w:t>Tiancheng</w:t>
      </w:r>
      <w:proofErr w:type="spellEnd"/>
      <w:r w:rsidR="008A7630">
        <w:rPr>
          <w:sz w:val="20"/>
        </w:rPr>
        <w:t xml:space="preserve"> = </w:t>
      </w:r>
      <w:proofErr w:type="spellStart"/>
      <w:r w:rsidR="008A7630">
        <w:rPr>
          <w:sz w:val="20"/>
        </w:rPr>
        <w:t>T</w:t>
      </w:r>
      <w:r w:rsidR="00E64070">
        <w:rPr>
          <w:sz w:val="20"/>
        </w:rPr>
        <w:t>i</w:t>
      </w:r>
      <w:proofErr w:type="spellEnd"/>
    </w:p>
    <w:p w14:paraId="019AC6D0" w14:textId="14360C33" w:rsidR="00837CEE" w:rsidRDefault="00837CEE">
      <w:pPr>
        <w:rPr>
          <w:sz w:val="20"/>
        </w:rPr>
      </w:pPr>
    </w:p>
    <w:p w14:paraId="6A1C2335" w14:textId="15A6BE43" w:rsidR="002F3430" w:rsidRPr="00BF5C67" w:rsidRDefault="00BF5C67">
      <w:pPr>
        <w:rPr>
          <w:sz w:val="20"/>
        </w:rPr>
      </w:pPr>
      <w:r w:rsidRPr="00BF5C67">
        <w:lastRenderedPageBreak/>
        <w:drawing>
          <wp:inline distT="0" distB="0" distL="0" distR="0" wp14:anchorId="26435ED9" wp14:editId="3D8B52C3">
            <wp:extent cx="6012815" cy="12682426"/>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2815" cy="12682426"/>
                    </a:xfrm>
                    <a:prstGeom prst="rect">
                      <a:avLst/>
                    </a:prstGeom>
                    <a:noFill/>
                    <a:ln>
                      <a:noFill/>
                    </a:ln>
                  </pic:spPr>
                </pic:pic>
              </a:graphicData>
            </a:graphic>
          </wp:inline>
        </w:drawing>
      </w:r>
      <w:bookmarkStart w:id="0" w:name="_GoBack"/>
      <w:bookmarkEnd w:id="0"/>
    </w:p>
    <w:sectPr w:rsidR="002F3430" w:rsidRPr="00BF5C67" w:rsidSect="00805B92">
      <w:headerReference w:type="even" r:id="rId8"/>
      <w:headerReference w:type="first" r:id="rId9"/>
      <w:footerReference w:type="first" r:id="rId10"/>
      <w:type w:val="continuous"/>
      <w:pgSz w:w="11907" w:h="16840" w:code="9"/>
      <w:pgMar w:top="238"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5F6D6" w14:textId="77777777" w:rsidR="00E941CC" w:rsidRDefault="00E941CC">
      <w:r>
        <w:separator/>
      </w:r>
    </w:p>
    <w:p w14:paraId="25FB301C" w14:textId="77777777" w:rsidR="00E941CC" w:rsidRDefault="00E941CC"/>
    <w:p w14:paraId="307156C6" w14:textId="77777777" w:rsidR="00E941CC" w:rsidRDefault="00E941CC"/>
    <w:p w14:paraId="071AB10A" w14:textId="77777777" w:rsidR="00E941CC" w:rsidRDefault="00E941CC"/>
    <w:p w14:paraId="26068E92" w14:textId="77777777" w:rsidR="00E941CC" w:rsidRDefault="00E941CC"/>
    <w:p w14:paraId="64984AE2" w14:textId="77777777" w:rsidR="00E941CC" w:rsidRDefault="00E941CC"/>
  </w:endnote>
  <w:endnote w:type="continuationSeparator" w:id="0">
    <w:p w14:paraId="0C001349" w14:textId="77777777" w:rsidR="00E941CC" w:rsidRDefault="00E941CC">
      <w:r>
        <w:continuationSeparator/>
      </w:r>
    </w:p>
    <w:p w14:paraId="79F087C5" w14:textId="77777777" w:rsidR="00E941CC" w:rsidRDefault="00E941CC"/>
    <w:p w14:paraId="1B958FDF" w14:textId="77777777" w:rsidR="00E941CC" w:rsidRDefault="00E941CC"/>
    <w:p w14:paraId="53BD28DD" w14:textId="77777777" w:rsidR="00E941CC" w:rsidRDefault="00E941CC"/>
    <w:p w14:paraId="1AD591BC" w14:textId="77777777" w:rsidR="00E941CC" w:rsidRDefault="00E941CC"/>
    <w:p w14:paraId="0E449EE9" w14:textId="77777777" w:rsidR="00E941CC" w:rsidRDefault="00E941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40C036CB-30F6-4DA2-8915-E4FCA853D07E}"/>
  </w:font>
  <w:font w:name="Cambria">
    <w:panose1 w:val="02040503050406030204"/>
    <w:charset w:val="00"/>
    <w:family w:val="roman"/>
    <w:pitch w:val="variable"/>
    <w:sig w:usb0="E00006FF" w:usb1="420024FF" w:usb2="02000000" w:usb3="00000000" w:csb0="0000019F" w:csb1="00000000"/>
    <w:embedRegular r:id="rId2" w:fontKey="{753F1A6B-E9D5-436E-B49A-555F925D4202}"/>
    <w:embedBold r:id="rId3" w:fontKey="{5883B608-D6C6-4E64-A54E-30EB5C46778F}"/>
  </w:font>
  <w:font w:name="MyriadPro-Cond">
    <w:altName w:val="Calibr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72CFF946-B953-4E9F-ACDE-193AAFB97944}"/>
  </w:font>
  <w:font w:name="Calibri">
    <w:panose1 w:val="020F0502020204030204"/>
    <w:charset w:val="00"/>
    <w:family w:val="swiss"/>
    <w:pitch w:val="variable"/>
    <w:sig w:usb0="E0002EFF" w:usb1="C000247B" w:usb2="00000009" w:usb3="00000000" w:csb0="000001FF" w:csb1="00000000"/>
    <w:embedRegular r:id="rId5" w:fontKey="{D30F5836-8469-4BE3-8A40-25BE177908A7}"/>
    <w:embedBold r:id="rId6" w:fontKey="{544BDCF4-9E88-4BF7-98B6-9266050F12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CE1A" w14:textId="77777777" w:rsidR="00805B92" w:rsidRPr="00F234D5" w:rsidRDefault="00805B92" w:rsidP="00F234D5">
    <w:pPr>
      <w:rPr>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67485" w14:textId="77777777" w:rsidR="00E941CC" w:rsidRDefault="00E941CC">
      <w:r>
        <w:separator/>
      </w:r>
    </w:p>
    <w:p w14:paraId="59F10A80" w14:textId="77777777" w:rsidR="00E941CC" w:rsidRDefault="00E941CC"/>
    <w:p w14:paraId="0F2CB7D4" w14:textId="77777777" w:rsidR="00E941CC" w:rsidRDefault="00E941CC"/>
    <w:p w14:paraId="41950600" w14:textId="77777777" w:rsidR="00E941CC" w:rsidRDefault="00E941CC"/>
    <w:p w14:paraId="0D13FA81" w14:textId="77777777" w:rsidR="00E941CC" w:rsidRDefault="00E941CC"/>
    <w:p w14:paraId="527DEBCC" w14:textId="77777777" w:rsidR="00E941CC" w:rsidRDefault="00E941CC"/>
  </w:footnote>
  <w:footnote w:type="continuationSeparator" w:id="0">
    <w:p w14:paraId="7CD696B4" w14:textId="77777777" w:rsidR="00E941CC" w:rsidRDefault="00E941CC">
      <w:r>
        <w:continuationSeparator/>
      </w:r>
    </w:p>
    <w:p w14:paraId="4F60768B" w14:textId="77777777" w:rsidR="00E941CC" w:rsidRDefault="00E941CC"/>
    <w:p w14:paraId="42B095C7" w14:textId="77777777" w:rsidR="00E941CC" w:rsidRDefault="00E941CC"/>
    <w:p w14:paraId="0B6EC09F" w14:textId="77777777" w:rsidR="00E941CC" w:rsidRDefault="00E941CC"/>
    <w:p w14:paraId="32E0589F" w14:textId="77777777" w:rsidR="00E941CC" w:rsidRDefault="00E941CC"/>
    <w:p w14:paraId="63B4A2D4" w14:textId="77777777" w:rsidR="00E941CC" w:rsidRDefault="00E941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56554" w14:textId="77777777" w:rsidR="00805B92" w:rsidRDefault="00805B9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6560F" w14:textId="77777777" w:rsidR="00805B92" w:rsidRPr="00090077" w:rsidRDefault="00805B92" w:rsidP="00090077">
    <w:pP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78200842"/>
    <w:lvl w:ilvl="0">
      <w:start w:val="1"/>
      <w:numFmt w:val="decimal"/>
      <w:lvlText w:val="%1."/>
      <w:lvlJc w:val="left"/>
      <w:pPr>
        <w:tabs>
          <w:tab w:val="num" w:pos="5526"/>
        </w:tabs>
        <w:ind w:left="5526" w:hanging="360"/>
      </w:pPr>
    </w:lvl>
  </w:abstractNum>
  <w:abstractNum w:abstractNumId="1" w15:restartNumberingAfterBreak="0">
    <w:nsid w:val="FFFFFF7E"/>
    <w:multiLevelType w:val="singleLevel"/>
    <w:tmpl w:val="CF56D2CC"/>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38013B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0D62A6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15:restartNumberingAfterBreak="0">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3975A85"/>
    <w:multiLevelType w:val="hybridMultilevel"/>
    <w:tmpl w:val="03E83058"/>
    <w:lvl w:ilvl="0" w:tplc="62D29774">
      <w:start w:val="1"/>
      <w:numFmt w:val="decimal"/>
      <w:pStyle w:val="titlersos"/>
      <w:lvlText w:val="%1."/>
      <w:lvlJc w:val="left"/>
      <w:pPr>
        <w:ind w:left="206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F5646C"/>
    <w:multiLevelType w:val="multilevel"/>
    <w:tmpl w:val="08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5"/>
  </w:num>
  <w:num w:numId="12">
    <w:abstractNumId w:val="17"/>
  </w:num>
  <w:num w:numId="13">
    <w:abstractNumId w:val="13"/>
  </w:num>
  <w:num w:numId="14">
    <w:abstractNumId w:val="12"/>
  </w:num>
  <w:num w:numId="15">
    <w:abstractNumId w:val="16"/>
  </w:num>
  <w:num w:numId="16">
    <w:abstractNumId w:val="14"/>
  </w:num>
  <w:num w:numId="17">
    <w:abstractNumId w:val="11"/>
  </w:num>
  <w:num w:numId="18">
    <w:abstractNumId w:val="9"/>
  </w:num>
  <w:num w:numId="19">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oNotDisplayPageBoundaries/>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BE"/>
    <w:rsid w:val="00000686"/>
    <w:rsid w:val="000033C8"/>
    <w:rsid w:val="00004CEC"/>
    <w:rsid w:val="000063D6"/>
    <w:rsid w:val="00010071"/>
    <w:rsid w:val="00016630"/>
    <w:rsid w:val="00017E9C"/>
    <w:rsid w:val="00017F39"/>
    <w:rsid w:val="00020950"/>
    <w:rsid w:val="0002153D"/>
    <w:rsid w:val="00021E7A"/>
    <w:rsid w:val="00021F53"/>
    <w:rsid w:val="00024306"/>
    <w:rsid w:val="00025BFD"/>
    <w:rsid w:val="00027B73"/>
    <w:rsid w:val="00027D96"/>
    <w:rsid w:val="00032A13"/>
    <w:rsid w:val="00032D43"/>
    <w:rsid w:val="00045241"/>
    <w:rsid w:val="00046676"/>
    <w:rsid w:val="000467AC"/>
    <w:rsid w:val="000501EE"/>
    <w:rsid w:val="00054C5E"/>
    <w:rsid w:val="0006030E"/>
    <w:rsid w:val="00060A4C"/>
    <w:rsid w:val="00065BFF"/>
    <w:rsid w:val="00066D8A"/>
    <w:rsid w:val="00067E9D"/>
    <w:rsid w:val="000701AC"/>
    <w:rsid w:val="00070DA3"/>
    <w:rsid w:val="000762DC"/>
    <w:rsid w:val="00081B04"/>
    <w:rsid w:val="00082C94"/>
    <w:rsid w:val="00084019"/>
    <w:rsid w:val="00084756"/>
    <w:rsid w:val="00084832"/>
    <w:rsid w:val="0008540F"/>
    <w:rsid w:val="000866D7"/>
    <w:rsid w:val="000875C3"/>
    <w:rsid w:val="00090077"/>
    <w:rsid w:val="00091B24"/>
    <w:rsid w:val="00097D60"/>
    <w:rsid w:val="000A1FBE"/>
    <w:rsid w:val="000A32D0"/>
    <w:rsid w:val="000A6202"/>
    <w:rsid w:val="000B0B06"/>
    <w:rsid w:val="000B194F"/>
    <w:rsid w:val="000B1CB3"/>
    <w:rsid w:val="000B4974"/>
    <w:rsid w:val="000B76A9"/>
    <w:rsid w:val="000C192A"/>
    <w:rsid w:val="000C264C"/>
    <w:rsid w:val="000C29C4"/>
    <w:rsid w:val="000C3E6E"/>
    <w:rsid w:val="000C43BE"/>
    <w:rsid w:val="000C48A1"/>
    <w:rsid w:val="000C62E0"/>
    <w:rsid w:val="000D6D17"/>
    <w:rsid w:val="000D6F5D"/>
    <w:rsid w:val="000D7F93"/>
    <w:rsid w:val="000E0431"/>
    <w:rsid w:val="000E12F1"/>
    <w:rsid w:val="000E14C9"/>
    <w:rsid w:val="000E3F64"/>
    <w:rsid w:val="000E4718"/>
    <w:rsid w:val="000E4B0A"/>
    <w:rsid w:val="000F016E"/>
    <w:rsid w:val="000F1E02"/>
    <w:rsid w:val="000F1FAB"/>
    <w:rsid w:val="000F359A"/>
    <w:rsid w:val="000F3C89"/>
    <w:rsid w:val="000F5F23"/>
    <w:rsid w:val="000F7AD5"/>
    <w:rsid w:val="00100ACC"/>
    <w:rsid w:val="00107892"/>
    <w:rsid w:val="0011133D"/>
    <w:rsid w:val="00112F37"/>
    <w:rsid w:val="00113108"/>
    <w:rsid w:val="0011482B"/>
    <w:rsid w:val="00115145"/>
    <w:rsid w:val="00117FC8"/>
    <w:rsid w:val="0012245E"/>
    <w:rsid w:val="00122B91"/>
    <w:rsid w:val="001266D4"/>
    <w:rsid w:val="00127581"/>
    <w:rsid w:val="001279BD"/>
    <w:rsid w:val="00127F18"/>
    <w:rsid w:val="00131859"/>
    <w:rsid w:val="001377BF"/>
    <w:rsid w:val="00142173"/>
    <w:rsid w:val="00142E11"/>
    <w:rsid w:val="0014771D"/>
    <w:rsid w:val="0015052F"/>
    <w:rsid w:val="00151E31"/>
    <w:rsid w:val="00151EF8"/>
    <w:rsid w:val="0015386B"/>
    <w:rsid w:val="00153AB1"/>
    <w:rsid w:val="00157E18"/>
    <w:rsid w:val="00160A0E"/>
    <w:rsid w:val="00162741"/>
    <w:rsid w:val="001627EC"/>
    <w:rsid w:val="00165B97"/>
    <w:rsid w:val="0016784E"/>
    <w:rsid w:val="001678AE"/>
    <w:rsid w:val="001756A1"/>
    <w:rsid w:val="00181714"/>
    <w:rsid w:val="00184D0D"/>
    <w:rsid w:val="00187676"/>
    <w:rsid w:val="00191120"/>
    <w:rsid w:val="00194FBD"/>
    <w:rsid w:val="001952B2"/>
    <w:rsid w:val="001977A6"/>
    <w:rsid w:val="001A0888"/>
    <w:rsid w:val="001A0AB1"/>
    <w:rsid w:val="001A177F"/>
    <w:rsid w:val="001B02A0"/>
    <w:rsid w:val="001B218B"/>
    <w:rsid w:val="001B3CC2"/>
    <w:rsid w:val="001B3EFD"/>
    <w:rsid w:val="001B554B"/>
    <w:rsid w:val="001B6828"/>
    <w:rsid w:val="001B7062"/>
    <w:rsid w:val="001B79B1"/>
    <w:rsid w:val="001C4DD9"/>
    <w:rsid w:val="001C7E79"/>
    <w:rsid w:val="001E186F"/>
    <w:rsid w:val="001E4022"/>
    <w:rsid w:val="001E50BF"/>
    <w:rsid w:val="001E6779"/>
    <w:rsid w:val="002069CF"/>
    <w:rsid w:val="00212F79"/>
    <w:rsid w:val="00213E41"/>
    <w:rsid w:val="00214030"/>
    <w:rsid w:val="002148E3"/>
    <w:rsid w:val="00214F10"/>
    <w:rsid w:val="00217C2E"/>
    <w:rsid w:val="002205DC"/>
    <w:rsid w:val="0022251D"/>
    <w:rsid w:val="00223B07"/>
    <w:rsid w:val="0022433C"/>
    <w:rsid w:val="002243F1"/>
    <w:rsid w:val="00227070"/>
    <w:rsid w:val="00231B7A"/>
    <w:rsid w:val="00232024"/>
    <w:rsid w:val="0023528D"/>
    <w:rsid w:val="00236AAD"/>
    <w:rsid w:val="00237B85"/>
    <w:rsid w:val="00240887"/>
    <w:rsid w:val="00240CA1"/>
    <w:rsid w:val="0024387A"/>
    <w:rsid w:val="00243F3B"/>
    <w:rsid w:val="00244251"/>
    <w:rsid w:val="002450FE"/>
    <w:rsid w:val="0025007A"/>
    <w:rsid w:val="0025040D"/>
    <w:rsid w:val="0025337A"/>
    <w:rsid w:val="00253456"/>
    <w:rsid w:val="00255990"/>
    <w:rsid w:val="00255E68"/>
    <w:rsid w:val="0025780C"/>
    <w:rsid w:val="00257CD1"/>
    <w:rsid w:val="002618CB"/>
    <w:rsid w:val="00261F83"/>
    <w:rsid w:val="00262146"/>
    <w:rsid w:val="00262A38"/>
    <w:rsid w:val="00271586"/>
    <w:rsid w:val="00272148"/>
    <w:rsid w:val="0027535A"/>
    <w:rsid w:val="0027620C"/>
    <w:rsid w:val="00282643"/>
    <w:rsid w:val="00287ED6"/>
    <w:rsid w:val="002908F7"/>
    <w:rsid w:val="0029184A"/>
    <w:rsid w:val="00294A9E"/>
    <w:rsid w:val="00295DB0"/>
    <w:rsid w:val="0029615D"/>
    <w:rsid w:val="0029684C"/>
    <w:rsid w:val="00296ED3"/>
    <w:rsid w:val="002978B9"/>
    <w:rsid w:val="002A2314"/>
    <w:rsid w:val="002A25D9"/>
    <w:rsid w:val="002A55E3"/>
    <w:rsid w:val="002A6818"/>
    <w:rsid w:val="002B07E9"/>
    <w:rsid w:val="002B211E"/>
    <w:rsid w:val="002B4056"/>
    <w:rsid w:val="002B79B1"/>
    <w:rsid w:val="002C0F5C"/>
    <w:rsid w:val="002C2175"/>
    <w:rsid w:val="002C3E4A"/>
    <w:rsid w:val="002C4927"/>
    <w:rsid w:val="002D0658"/>
    <w:rsid w:val="002D141C"/>
    <w:rsid w:val="002D28FC"/>
    <w:rsid w:val="002D2A41"/>
    <w:rsid w:val="002D365C"/>
    <w:rsid w:val="002D4794"/>
    <w:rsid w:val="002D4F75"/>
    <w:rsid w:val="002D7273"/>
    <w:rsid w:val="002E0773"/>
    <w:rsid w:val="002E1203"/>
    <w:rsid w:val="002E26D8"/>
    <w:rsid w:val="002E30B8"/>
    <w:rsid w:val="002E4755"/>
    <w:rsid w:val="002E4DA6"/>
    <w:rsid w:val="002E6615"/>
    <w:rsid w:val="002F12FB"/>
    <w:rsid w:val="002F20EF"/>
    <w:rsid w:val="002F22BB"/>
    <w:rsid w:val="002F301E"/>
    <w:rsid w:val="002F3430"/>
    <w:rsid w:val="002F3E6B"/>
    <w:rsid w:val="002F474A"/>
    <w:rsid w:val="002F48E4"/>
    <w:rsid w:val="002F53C2"/>
    <w:rsid w:val="002F5D71"/>
    <w:rsid w:val="00300B9D"/>
    <w:rsid w:val="00301504"/>
    <w:rsid w:val="00301B96"/>
    <w:rsid w:val="00310496"/>
    <w:rsid w:val="00311125"/>
    <w:rsid w:val="00311524"/>
    <w:rsid w:val="0031248C"/>
    <w:rsid w:val="00313846"/>
    <w:rsid w:val="00313D6D"/>
    <w:rsid w:val="00315238"/>
    <w:rsid w:val="00317896"/>
    <w:rsid w:val="00321907"/>
    <w:rsid w:val="00322CA9"/>
    <w:rsid w:val="00324A27"/>
    <w:rsid w:val="00336A30"/>
    <w:rsid w:val="0034068D"/>
    <w:rsid w:val="00345892"/>
    <w:rsid w:val="00357871"/>
    <w:rsid w:val="00361C47"/>
    <w:rsid w:val="003628FE"/>
    <w:rsid w:val="00363A71"/>
    <w:rsid w:val="00364057"/>
    <w:rsid w:val="00367C2C"/>
    <w:rsid w:val="00367D72"/>
    <w:rsid w:val="0037363F"/>
    <w:rsid w:val="00376BA3"/>
    <w:rsid w:val="003861B1"/>
    <w:rsid w:val="003863EE"/>
    <w:rsid w:val="00392606"/>
    <w:rsid w:val="00394285"/>
    <w:rsid w:val="00395097"/>
    <w:rsid w:val="0039555D"/>
    <w:rsid w:val="003978FD"/>
    <w:rsid w:val="003A2191"/>
    <w:rsid w:val="003A37FC"/>
    <w:rsid w:val="003A5682"/>
    <w:rsid w:val="003A5C45"/>
    <w:rsid w:val="003A7A61"/>
    <w:rsid w:val="003C0B6F"/>
    <w:rsid w:val="003C3D1C"/>
    <w:rsid w:val="003C70AD"/>
    <w:rsid w:val="003C72B0"/>
    <w:rsid w:val="003D0942"/>
    <w:rsid w:val="003E1D82"/>
    <w:rsid w:val="003E2BCF"/>
    <w:rsid w:val="003E4E11"/>
    <w:rsid w:val="003E53E2"/>
    <w:rsid w:val="003E58B6"/>
    <w:rsid w:val="003E5DAB"/>
    <w:rsid w:val="003E7B4C"/>
    <w:rsid w:val="003F038C"/>
    <w:rsid w:val="003F0E96"/>
    <w:rsid w:val="003F32B7"/>
    <w:rsid w:val="003F3A19"/>
    <w:rsid w:val="003F57D8"/>
    <w:rsid w:val="004010CE"/>
    <w:rsid w:val="00402C26"/>
    <w:rsid w:val="00404912"/>
    <w:rsid w:val="00405947"/>
    <w:rsid w:val="00405DA4"/>
    <w:rsid w:val="00405F3B"/>
    <w:rsid w:val="004120F3"/>
    <w:rsid w:val="00422ED0"/>
    <w:rsid w:val="004234E5"/>
    <w:rsid w:val="00424870"/>
    <w:rsid w:val="004310FA"/>
    <w:rsid w:val="0043150C"/>
    <w:rsid w:val="0043196F"/>
    <w:rsid w:val="00434F2B"/>
    <w:rsid w:val="00435239"/>
    <w:rsid w:val="00435EBD"/>
    <w:rsid w:val="00440386"/>
    <w:rsid w:val="00445008"/>
    <w:rsid w:val="00445AE2"/>
    <w:rsid w:val="00445BEE"/>
    <w:rsid w:val="00447954"/>
    <w:rsid w:val="0046185E"/>
    <w:rsid w:val="00462385"/>
    <w:rsid w:val="00462798"/>
    <w:rsid w:val="00462C28"/>
    <w:rsid w:val="004662B2"/>
    <w:rsid w:val="00466B55"/>
    <w:rsid w:val="004707CB"/>
    <w:rsid w:val="00470C3F"/>
    <w:rsid w:val="00472101"/>
    <w:rsid w:val="004739ED"/>
    <w:rsid w:val="004742CE"/>
    <w:rsid w:val="00474310"/>
    <w:rsid w:val="00474C26"/>
    <w:rsid w:val="00475DAA"/>
    <w:rsid w:val="00476B27"/>
    <w:rsid w:val="0048194C"/>
    <w:rsid w:val="00482871"/>
    <w:rsid w:val="004836DC"/>
    <w:rsid w:val="00485C9B"/>
    <w:rsid w:val="00487CF4"/>
    <w:rsid w:val="00490129"/>
    <w:rsid w:val="004907B6"/>
    <w:rsid w:val="00491E9A"/>
    <w:rsid w:val="0049396E"/>
    <w:rsid w:val="00495F5C"/>
    <w:rsid w:val="00497BA5"/>
    <w:rsid w:val="004A0214"/>
    <w:rsid w:val="004A0654"/>
    <w:rsid w:val="004A1F51"/>
    <w:rsid w:val="004A7FC1"/>
    <w:rsid w:val="004B2B1A"/>
    <w:rsid w:val="004B4BA9"/>
    <w:rsid w:val="004B55A3"/>
    <w:rsid w:val="004C0F67"/>
    <w:rsid w:val="004C30F4"/>
    <w:rsid w:val="004C59F0"/>
    <w:rsid w:val="004D1053"/>
    <w:rsid w:val="004D2602"/>
    <w:rsid w:val="004D4A04"/>
    <w:rsid w:val="004E5DED"/>
    <w:rsid w:val="004F0AF7"/>
    <w:rsid w:val="004F46E9"/>
    <w:rsid w:val="004F47E8"/>
    <w:rsid w:val="004F5693"/>
    <w:rsid w:val="004F5E90"/>
    <w:rsid w:val="004F7089"/>
    <w:rsid w:val="004F7B4D"/>
    <w:rsid w:val="004F7F88"/>
    <w:rsid w:val="00506CFC"/>
    <w:rsid w:val="0050772F"/>
    <w:rsid w:val="00507A85"/>
    <w:rsid w:val="0051014B"/>
    <w:rsid w:val="00511623"/>
    <w:rsid w:val="00512302"/>
    <w:rsid w:val="00514C82"/>
    <w:rsid w:val="00516638"/>
    <w:rsid w:val="00516B22"/>
    <w:rsid w:val="00517B1D"/>
    <w:rsid w:val="00521080"/>
    <w:rsid w:val="005252BF"/>
    <w:rsid w:val="00525B4E"/>
    <w:rsid w:val="00526DD9"/>
    <w:rsid w:val="005325ED"/>
    <w:rsid w:val="00533F0B"/>
    <w:rsid w:val="0053546D"/>
    <w:rsid w:val="005373CB"/>
    <w:rsid w:val="005376DA"/>
    <w:rsid w:val="00543D97"/>
    <w:rsid w:val="0054559D"/>
    <w:rsid w:val="00545655"/>
    <w:rsid w:val="00547736"/>
    <w:rsid w:val="00551EB3"/>
    <w:rsid w:val="005521D9"/>
    <w:rsid w:val="005549F1"/>
    <w:rsid w:val="005576C5"/>
    <w:rsid w:val="00561D87"/>
    <w:rsid w:val="0056311E"/>
    <w:rsid w:val="00566D42"/>
    <w:rsid w:val="005679CA"/>
    <w:rsid w:val="00570634"/>
    <w:rsid w:val="00571B52"/>
    <w:rsid w:val="0057226B"/>
    <w:rsid w:val="005735CC"/>
    <w:rsid w:val="00573A4D"/>
    <w:rsid w:val="00573B03"/>
    <w:rsid w:val="00573E08"/>
    <w:rsid w:val="005762DF"/>
    <w:rsid w:val="005763A6"/>
    <w:rsid w:val="00576AD4"/>
    <w:rsid w:val="00582871"/>
    <w:rsid w:val="005847B2"/>
    <w:rsid w:val="0058696E"/>
    <w:rsid w:val="00586B33"/>
    <w:rsid w:val="00590F76"/>
    <w:rsid w:val="005917BA"/>
    <w:rsid w:val="00592A26"/>
    <w:rsid w:val="0059334E"/>
    <w:rsid w:val="00593E4C"/>
    <w:rsid w:val="00594686"/>
    <w:rsid w:val="005968CD"/>
    <w:rsid w:val="005972F9"/>
    <w:rsid w:val="005A0993"/>
    <w:rsid w:val="005A32A8"/>
    <w:rsid w:val="005A32FA"/>
    <w:rsid w:val="005A3E2C"/>
    <w:rsid w:val="005A4925"/>
    <w:rsid w:val="005A4B06"/>
    <w:rsid w:val="005A674E"/>
    <w:rsid w:val="005A7DEF"/>
    <w:rsid w:val="005B39D0"/>
    <w:rsid w:val="005B51CD"/>
    <w:rsid w:val="005B579C"/>
    <w:rsid w:val="005B57E1"/>
    <w:rsid w:val="005C0D75"/>
    <w:rsid w:val="005C20C8"/>
    <w:rsid w:val="005C2A48"/>
    <w:rsid w:val="005C59CD"/>
    <w:rsid w:val="005C5A96"/>
    <w:rsid w:val="005C5C6B"/>
    <w:rsid w:val="005D096D"/>
    <w:rsid w:val="005D153F"/>
    <w:rsid w:val="005D1949"/>
    <w:rsid w:val="005D200E"/>
    <w:rsid w:val="005D2C46"/>
    <w:rsid w:val="005D351E"/>
    <w:rsid w:val="005D42F9"/>
    <w:rsid w:val="005D46B8"/>
    <w:rsid w:val="005D5B4F"/>
    <w:rsid w:val="005D5ED9"/>
    <w:rsid w:val="005D742A"/>
    <w:rsid w:val="005E0A23"/>
    <w:rsid w:val="005E5490"/>
    <w:rsid w:val="005E5D84"/>
    <w:rsid w:val="005F0627"/>
    <w:rsid w:val="005F29F0"/>
    <w:rsid w:val="0060175D"/>
    <w:rsid w:val="00601AE1"/>
    <w:rsid w:val="00605A59"/>
    <w:rsid w:val="006103A8"/>
    <w:rsid w:val="0061079F"/>
    <w:rsid w:val="00611762"/>
    <w:rsid w:val="00612BE7"/>
    <w:rsid w:val="00613DC2"/>
    <w:rsid w:val="006166D0"/>
    <w:rsid w:val="00620A53"/>
    <w:rsid w:val="0062137F"/>
    <w:rsid w:val="00622404"/>
    <w:rsid w:val="00625350"/>
    <w:rsid w:val="00631489"/>
    <w:rsid w:val="00632BDE"/>
    <w:rsid w:val="00634AA1"/>
    <w:rsid w:val="00634BC8"/>
    <w:rsid w:val="006379E1"/>
    <w:rsid w:val="00640F50"/>
    <w:rsid w:val="00642FF8"/>
    <w:rsid w:val="00644C26"/>
    <w:rsid w:val="00645C0B"/>
    <w:rsid w:val="00646F1E"/>
    <w:rsid w:val="006523E0"/>
    <w:rsid w:val="00654CE1"/>
    <w:rsid w:val="00657229"/>
    <w:rsid w:val="00660FBE"/>
    <w:rsid w:val="006623EC"/>
    <w:rsid w:val="0066468D"/>
    <w:rsid w:val="0066538D"/>
    <w:rsid w:val="00666CD6"/>
    <w:rsid w:val="00670D5D"/>
    <w:rsid w:val="006711FD"/>
    <w:rsid w:val="0067293B"/>
    <w:rsid w:val="00676D08"/>
    <w:rsid w:val="00676FAE"/>
    <w:rsid w:val="00680BD8"/>
    <w:rsid w:val="00681B60"/>
    <w:rsid w:val="00681EC5"/>
    <w:rsid w:val="00681ED2"/>
    <w:rsid w:val="0068228A"/>
    <w:rsid w:val="00684366"/>
    <w:rsid w:val="006855BE"/>
    <w:rsid w:val="006857B7"/>
    <w:rsid w:val="00690CCA"/>
    <w:rsid w:val="00692F7A"/>
    <w:rsid w:val="00694F76"/>
    <w:rsid w:val="00695184"/>
    <w:rsid w:val="00697537"/>
    <w:rsid w:val="006B1246"/>
    <w:rsid w:val="006B21A7"/>
    <w:rsid w:val="006B3B86"/>
    <w:rsid w:val="006B401E"/>
    <w:rsid w:val="006B47B9"/>
    <w:rsid w:val="006B6BA7"/>
    <w:rsid w:val="006B7005"/>
    <w:rsid w:val="006C0A0E"/>
    <w:rsid w:val="006C159D"/>
    <w:rsid w:val="006C2110"/>
    <w:rsid w:val="006C4270"/>
    <w:rsid w:val="006C4ACB"/>
    <w:rsid w:val="006C795E"/>
    <w:rsid w:val="006C7BE7"/>
    <w:rsid w:val="006D026A"/>
    <w:rsid w:val="006D02FC"/>
    <w:rsid w:val="006D17AA"/>
    <w:rsid w:val="006D23DA"/>
    <w:rsid w:val="006D29DE"/>
    <w:rsid w:val="006D4267"/>
    <w:rsid w:val="006E19D1"/>
    <w:rsid w:val="006E2E66"/>
    <w:rsid w:val="006E33EF"/>
    <w:rsid w:val="006E5614"/>
    <w:rsid w:val="006E6D03"/>
    <w:rsid w:val="006F1627"/>
    <w:rsid w:val="00703590"/>
    <w:rsid w:val="00705764"/>
    <w:rsid w:val="00707653"/>
    <w:rsid w:val="007113AB"/>
    <w:rsid w:val="007143A9"/>
    <w:rsid w:val="00721977"/>
    <w:rsid w:val="0072521F"/>
    <w:rsid w:val="00726FA2"/>
    <w:rsid w:val="00727925"/>
    <w:rsid w:val="00727B8A"/>
    <w:rsid w:val="00727C1A"/>
    <w:rsid w:val="00730B9A"/>
    <w:rsid w:val="00732897"/>
    <w:rsid w:val="00733661"/>
    <w:rsid w:val="00736EA8"/>
    <w:rsid w:val="00737F43"/>
    <w:rsid w:val="007450FA"/>
    <w:rsid w:val="007468B2"/>
    <w:rsid w:val="00747601"/>
    <w:rsid w:val="00747861"/>
    <w:rsid w:val="00747A45"/>
    <w:rsid w:val="007505F7"/>
    <w:rsid w:val="007633AF"/>
    <w:rsid w:val="00764620"/>
    <w:rsid w:val="007673EE"/>
    <w:rsid w:val="00767409"/>
    <w:rsid w:val="00767C09"/>
    <w:rsid w:val="00767DD9"/>
    <w:rsid w:val="00770C45"/>
    <w:rsid w:val="00770DA4"/>
    <w:rsid w:val="00775993"/>
    <w:rsid w:val="00781570"/>
    <w:rsid w:val="00781969"/>
    <w:rsid w:val="007824F8"/>
    <w:rsid w:val="007827BF"/>
    <w:rsid w:val="00784328"/>
    <w:rsid w:val="007865DA"/>
    <w:rsid w:val="00786B3D"/>
    <w:rsid w:val="00786D74"/>
    <w:rsid w:val="00791168"/>
    <w:rsid w:val="00793737"/>
    <w:rsid w:val="00793C6F"/>
    <w:rsid w:val="007A0A2A"/>
    <w:rsid w:val="007A2F95"/>
    <w:rsid w:val="007A32AC"/>
    <w:rsid w:val="007B04EA"/>
    <w:rsid w:val="007B19FF"/>
    <w:rsid w:val="007B3DEB"/>
    <w:rsid w:val="007B4AFE"/>
    <w:rsid w:val="007B6701"/>
    <w:rsid w:val="007B77B1"/>
    <w:rsid w:val="007C050B"/>
    <w:rsid w:val="007C0BC4"/>
    <w:rsid w:val="007C348F"/>
    <w:rsid w:val="007C37F0"/>
    <w:rsid w:val="007C3EF2"/>
    <w:rsid w:val="007C61CA"/>
    <w:rsid w:val="007D35EA"/>
    <w:rsid w:val="007D738C"/>
    <w:rsid w:val="007D73DB"/>
    <w:rsid w:val="007E07A6"/>
    <w:rsid w:val="007E3F46"/>
    <w:rsid w:val="007E7C1D"/>
    <w:rsid w:val="007F3FA8"/>
    <w:rsid w:val="007F4A93"/>
    <w:rsid w:val="007F75D6"/>
    <w:rsid w:val="008027FB"/>
    <w:rsid w:val="00804B36"/>
    <w:rsid w:val="00805B92"/>
    <w:rsid w:val="00812E98"/>
    <w:rsid w:val="00813296"/>
    <w:rsid w:val="008135B9"/>
    <w:rsid w:val="00813650"/>
    <w:rsid w:val="008152F3"/>
    <w:rsid w:val="008153FE"/>
    <w:rsid w:val="00815DEB"/>
    <w:rsid w:val="00817032"/>
    <w:rsid w:val="00826836"/>
    <w:rsid w:val="008336AA"/>
    <w:rsid w:val="00835465"/>
    <w:rsid w:val="008354CD"/>
    <w:rsid w:val="00836B69"/>
    <w:rsid w:val="00836EA4"/>
    <w:rsid w:val="00837CEE"/>
    <w:rsid w:val="0084031D"/>
    <w:rsid w:val="008411AA"/>
    <w:rsid w:val="00841C48"/>
    <w:rsid w:val="008427EC"/>
    <w:rsid w:val="00842B3B"/>
    <w:rsid w:val="00845742"/>
    <w:rsid w:val="0084576D"/>
    <w:rsid w:val="008467D6"/>
    <w:rsid w:val="008514A6"/>
    <w:rsid w:val="0085152B"/>
    <w:rsid w:val="00855FE1"/>
    <w:rsid w:val="00860A5F"/>
    <w:rsid w:val="00864EA7"/>
    <w:rsid w:val="008676DF"/>
    <w:rsid w:val="00867B60"/>
    <w:rsid w:val="00870DCA"/>
    <w:rsid w:val="00871526"/>
    <w:rsid w:val="00872232"/>
    <w:rsid w:val="008743CB"/>
    <w:rsid w:val="0087490A"/>
    <w:rsid w:val="00874AFD"/>
    <w:rsid w:val="00880D38"/>
    <w:rsid w:val="00883FB8"/>
    <w:rsid w:val="0088402E"/>
    <w:rsid w:val="00884595"/>
    <w:rsid w:val="00884A35"/>
    <w:rsid w:val="0088661B"/>
    <w:rsid w:val="00886B7C"/>
    <w:rsid w:val="00887CE1"/>
    <w:rsid w:val="00893FBA"/>
    <w:rsid w:val="0089487D"/>
    <w:rsid w:val="00896470"/>
    <w:rsid w:val="008975A1"/>
    <w:rsid w:val="00897C71"/>
    <w:rsid w:val="008A0B38"/>
    <w:rsid w:val="008A2DD2"/>
    <w:rsid w:val="008A34FF"/>
    <w:rsid w:val="008A39D8"/>
    <w:rsid w:val="008A3CC4"/>
    <w:rsid w:val="008A5020"/>
    <w:rsid w:val="008A7630"/>
    <w:rsid w:val="008B14AB"/>
    <w:rsid w:val="008B2BF4"/>
    <w:rsid w:val="008B31E8"/>
    <w:rsid w:val="008B3AF7"/>
    <w:rsid w:val="008B5ED0"/>
    <w:rsid w:val="008C0842"/>
    <w:rsid w:val="008C3BD0"/>
    <w:rsid w:val="008C44C9"/>
    <w:rsid w:val="008C512F"/>
    <w:rsid w:val="008D2C61"/>
    <w:rsid w:val="008D2E4D"/>
    <w:rsid w:val="008D3BB5"/>
    <w:rsid w:val="008D3E71"/>
    <w:rsid w:val="008D46CA"/>
    <w:rsid w:val="008E0C1E"/>
    <w:rsid w:val="008E4270"/>
    <w:rsid w:val="008E549F"/>
    <w:rsid w:val="008F0D62"/>
    <w:rsid w:val="008F2192"/>
    <w:rsid w:val="008F3975"/>
    <w:rsid w:val="008F42AC"/>
    <w:rsid w:val="008F56C3"/>
    <w:rsid w:val="008F676A"/>
    <w:rsid w:val="00900F55"/>
    <w:rsid w:val="00902E81"/>
    <w:rsid w:val="00902E8C"/>
    <w:rsid w:val="00905461"/>
    <w:rsid w:val="009101D8"/>
    <w:rsid w:val="00910A8A"/>
    <w:rsid w:val="00913B2C"/>
    <w:rsid w:val="00913D93"/>
    <w:rsid w:val="009165C7"/>
    <w:rsid w:val="00920E4E"/>
    <w:rsid w:val="0092135D"/>
    <w:rsid w:val="00926D2B"/>
    <w:rsid w:val="009273F5"/>
    <w:rsid w:val="0093074A"/>
    <w:rsid w:val="00930989"/>
    <w:rsid w:val="0093100F"/>
    <w:rsid w:val="00933012"/>
    <w:rsid w:val="009330D0"/>
    <w:rsid w:val="009418F0"/>
    <w:rsid w:val="0094283B"/>
    <w:rsid w:val="00944FAE"/>
    <w:rsid w:val="0094505A"/>
    <w:rsid w:val="00946F35"/>
    <w:rsid w:val="00950E02"/>
    <w:rsid w:val="0095374C"/>
    <w:rsid w:val="00954FB7"/>
    <w:rsid w:val="009552B1"/>
    <w:rsid w:val="00955D0D"/>
    <w:rsid w:val="00956602"/>
    <w:rsid w:val="009573E1"/>
    <w:rsid w:val="00961CB4"/>
    <w:rsid w:val="00963454"/>
    <w:rsid w:val="0096390D"/>
    <w:rsid w:val="00965267"/>
    <w:rsid w:val="00967DFE"/>
    <w:rsid w:val="0097194C"/>
    <w:rsid w:val="00972137"/>
    <w:rsid w:val="009743AF"/>
    <w:rsid w:val="00974A85"/>
    <w:rsid w:val="00974DEA"/>
    <w:rsid w:val="00980EBD"/>
    <w:rsid w:val="00981C90"/>
    <w:rsid w:val="00982899"/>
    <w:rsid w:val="009838FD"/>
    <w:rsid w:val="00983B27"/>
    <w:rsid w:val="00984129"/>
    <w:rsid w:val="0098578F"/>
    <w:rsid w:val="0098589F"/>
    <w:rsid w:val="0099042A"/>
    <w:rsid w:val="009908F7"/>
    <w:rsid w:val="00994331"/>
    <w:rsid w:val="009955B8"/>
    <w:rsid w:val="009A2913"/>
    <w:rsid w:val="009A36C3"/>
    <w:rsid w:val="009A6212"/>
    <w:rsid w:val="009A6D80"/>
    <w:rsid w:val="009B0966"/>
    <w:rsid w:val="009B36A5"/>
    <w:rsid w:val="009B4B3A"/>
    <w:rsid w:val="009B5A0B"/>
    <w:rsid w:val="009C62E9"/>
    <w:rsid w:val="009D27E8"/>
    <w:rsid w:val="009D3AC6"/>
    <w:rsid w:val="009D51B8"/>
    <w:rsid w:val="009D78F7"/>
    <w:rsid w:val="009E254C"/>
    <w:rsid w:val="009F02B2"/>
    <w:rsid w:val="009F3567"/>
    <w:rsid w:val="009F3E32"/>
    <w:rsid w:val="009F7EDA"/>
    <w:rsid w:val="00A020DA"/>
    <w:rsid w:val="00A03104"/>
    <w:rsid w:val="00A0535F"/>
    <w:rsid w:val="00A055BC"/>
    <w:rsid w:val="00A1510D"/>
    <w:rsid w:val="00A179B3"/>
    <w:rsid w:val="00A2048E"/>
    <w:rsid w:val="00A20837"/>
    <w:rsid w:val="00A2244C"/>
    <w:rsid w:val="00A2255F"/>
    <w:rsid w:val="00A23652"/>
    <w:rsid w:val="00A24E23"/>
    <w:rsid w:val="00A25FC1"/>
    <w:rsid w:val="00A26F3A"/>
    <w:rsid w:val="00A3149E"/>
    <w:rsid w:val="00A33143"/>
    <w:rsid w:val="00A36A64"/>
    <w:rsid w:val="00A43325"/>
    <w:rsid w:val="00A433E0"/>
    <w:rsid w:val="00A440A8"/>
    <w:rsid w:val="00A46DA1"/>
    <w:rsid w:val="00A47166"/>
    <w:rsid w:val="00A47FA2"/>
    <w:rsid w:val="00A502B4"/>
    <w:rsid w:val="00A50AE4"/>
    <w:rsid w:val="00A5122B"/>
    <w:rsid w:val="00A52613"/>
    <w:rsid w:val="00A53DB4"/>
    <w:rsid w:val="00A571C0"/>
    <w:rsid w:val="00A57446"/>
    <w:rsid w:val="00A62074"/>
    <w:rsid w:val="00A62671"/>
    <w:rsid w:val="00A63521"/>
    <w:rsid w:val="00A65342"/>
    <w:rsid w:val="00A6641A"/>
    <w:rsid w:val="00A66837"/>
    <w:rsid w:val="00A67524"/>
    <w:rsid w:val="00A67A74"/>
    <w:rsid w:val="00A72D6F"/>
    <w:rsid w:val="00A73120"/>
    <w:rsid w:val="00A74221"/>
    <w:rsid w:val="00A77219"/>
    <w:rsid w:val="00A77999"/>
    <w:rsid w:val="00A807BB"/>
    <w:rsid w:val="00A82005"/>
    <w:rsid w:val="00A827CC"/>
    <w:rsid w:val="00A83655"/>
    <w:rsid w:val="00A8455F"/>
    <w:rsid w:val="00A84C16"/>
    <w:rsid w:val="00A84E3C"/>
    <w:rsid w:val="00A84FED"/>
    <w:rsid w:val="00A850F9"/>
    <w:rsid w:val="00A86DFB"/>
    <w:rsid w:val="00A8758E"/>
    <w:rsid w:val="00A87B77"/>
    <w:rsid w:val="00A90180"/>
    <w:rsid w:val="00A90B5A"/>
    <w:rsid w:val="00A9217A"/>
    <w:rsid w:val="00A94354"/>
    <w:rsid w:val="00A949D5"/>
    <w:rsid w:val="00A94FE9"/>
    <w:rsid w:val="00A95FC0"/>
    <w:rsid w:val="00AA02A0"/>
    <w:rsid w:val="00AA56A6"/>
    <w:rsid w:val="00AA683E"/>
    <w:rsid w:val="00AB0AC6"/>
    <w:rsid w:val="00AB2659"/>
    <w:rsid w:val="00AB40B1"/>
    <w:rsid w:val="00AB729D"/>
    <w:rsid w:val="00AC4971"/>
    <w:rsid w:val="00AC6250"/>
    <w:rsid w:val="00AD27E5"/>
    <w:rsid w:val="00AD4920"/>
    <w:rsid w:val="00AD4BE3"/>
    <w:rsid w:val="00AD52F9"/>
    <w:rsid w:val="00AD6043"/>
    <w:rsid w:val="00AD71BE"/>
    <w:rsid w:val="00AD7AB1"/>
    <w:rsid w:val="00AE1259"/>
    <w:rsid w:val="00AE2656"/>
    <w:rsid w:val="00AE7EC2"/>
    <w:rsid w:val="00AF7980"/>
    <w:rsid w:val="00AF7FD7"/>
    <w:rsid w:val="00B01522"/>
    <w:rsid w:val="00B06D8C"/>
    <w:rsid w:val="00B11C7B"/>
    <w:rsid w:val="00B12C3E"/>
    <w:rsid w:val="00B15616"/>
    <w:rsid w:val="00B20CF7"/>
    <w:rsid w:val="00B23090"/>
    <w:rsid w:val="00B2330E"/>
    <w:rsid w:val="00B23EFF"/>
    <w:rsid w:val="00B242DB"/>
    <w:rsid w:val="00B268D3"/>
    <w:rsid w:val="00B27BD7"/>
    <w:rsid w:val="00B30BB8"/>
    <w:rsid w:val="00B40C49"/>
    <w:rsid w:val="00B41E34"/>
    <w:rsid w:val="00B42266"/>
    <w:rsid w:val="00B42D75"/>
    <w:rsid w:val="00B43098"/>
    <w:rsid w:val="00B4391D"/>
    <w:rsid w:val="00B459B4"/>
    <w:rsid w:val="00B45FE3"/>
    <w:rsid w:val="00B46076"/>
    <w:rsid w:val="00B46BDD"/>
    <w:rsid w:val="00B52E33"/>
    <w:rsid w:val="00B5321E"/>
    <w:rsid w:val="00B54BE5"/>
    <w:rsid w:val="00B579AE"/>
    <w:rsid w:val="00B6003F"/>
    <w:rsid w:val="00B607EA"/>
    <w:rsid w:val="00B61394"/>
    <w:rsid w:val="00B61F44"/>
    <w:rsid w:val="00B62A2A"/>
    <w:rsid w:val="00B66534"/>
    <w:rsid w:val="00B66947"/>
    <w:rsid w:val="00B67072"/>
    <w:rsid w:val="00B7688A"/>
    <w:rsid w:val="00B76E30"/>
    <w:rsid w:val="00B813E5"/>
    <w:rsid w:val="00B81B67"/>
    <w:rsid w:val="00B85405"/>
    <w:rsid w:val="00B85F29"/>
    <w:rsid w:val="00B865D8"/>
    <w:rsid w:val="00B92C07"/>
    <w:rsid w:val="00B92D73"/>
    <w:rsid w:val="00B935FB"/>
    <w:rsid w:val="00B940AE"/>
    <w:rsid w:val="00B94147"/>
    <w:rsid w:val="00B94342"/>
    <w:rsid w:val="00B952DD"/>
    <w:rsid w:val="00B954DE"/>
    <w:rsid w:val="00B97309"/>
    <w:rsid w:val="00BA19AE"/>
    <w:rsid w:val="00BA32AF"/>
    <w:rsid w:val="00BA3B7A"/>
    <w:rsid w:val="00BB3166"/>
    <w:rsid w:val="00BB3A04"/>
    <w:rsid w:val="00BB4A79"/>
    <w:rsid w:val="00BB57C8"/>
    <w:rsid w:val="00BB5863"/>
    <w:rsid w:val="00BB5B47"/>
    <w:rsid w:val="00BC371E"/>
    <w:rsid w:val="00BC403B"/>
    <w:rsid w:val="00BC4F84"/>
    <w:rsid w:val="00BC512C"/>
    <w:rsid w:val="00BC66D2"/>
    <w:rsid w:val="00BC6A7D"/>
    <w:rsid w:val="00BD352B"/>
    <w:rsid w:val="00BD35B7"/>
    <w:rsid w:val="00BD3622"/>
    <w:rsid w:val="00BD78B2"/>
    <w:rsid w:val="00BE30E7"/>
    <w:rsid w:val="00BE39AE"/>
    <w:rsid w:val="00BE4010"/>
    <w:rsid w:val="00BE4337"/>
    <w:rsid w:val="00BF2C5E"/>
    <w:rsid w:val="00BF39B7"/>
    <w:rsid w:val="00BF3A44"/>
    <w:rsid w:val="00BF42A8"/>
    <w:rsid w:val="00BF4C41"/>
    <w:rsid w:val="00BF4FF8"/>
    <w:rsid w:val="00BF5C67"/>
    <w:rsid w:val="00BF5CE1"/>
    <w:rsid w:val="00C0017A"/>
    <w:rsid w:val="00C054AF"/>
    <w:rsid w:val="00C062C9"/>
    <w:rsid w:val="00C07934"/>
    <w:rsid w:val="00C10E16"/>
    <w:rsid w:val="00C10F3F"/>
    <w:rsid w:val="00C11832"/>
    <w:rsid w:val="00C15F91"/>
    <w:rsid w:val="00C175A2"/>
    <w:rsid w:val="00C20EDE"/>
    <w:rsid w:val="00C212E2"/>
    <w:rsid w:val="00C227CB"/>
    <w:rsid w:val="00C23E58"/>
    <w:rsid w:val="00C23EEC"/>
    <w:rsid w:val="00C26E9C"/>
    <w:rsid w:val="00C30CDE"/>
    <w:rsid w:val="00C30E5E"/>
    <w:rsid w:val="00C317AD"/>
    <w:rsid w:val="00C338F3"/>
    <w:rsid w:val="00C33F1E"/>
    <w:rsid w:val="00C40DBF"/>
    <w:rsid w:val="00C42F90"/>
    <w:rsid w:val="00C51158"/>
    <w:rsid w:val="00C51D3D"/>
    <w:rsid w:val="00C54030"/>
    <w:rsid w:val="00C54AF8"/>
    <w:rsid w:val="00C54DB3"/>
    <w:rsid w:val="00C575CA"/>
    <w:rsid w:val="00C6068D"/>
    <w:rsid w:val="00C6193A"/>
    <w:rsid w:val="00C6332D"/>
    <w:rsid w:val="00C637F6"/>
    <w:rsid w:val="00C63ABC"/>
    <w:rsid w:val="00C63D8B"/>
    <w:rsid w:val="00C650E5"/>
    <w:rsid w:val="00C65844"/>
    <w:rsid w:val="00C67C08"/>
    <w:rsid w:val="00C73CB6"/>
    <w:rsid w:val="00C7520D"/>
    <w:rsid w:val="00C75982"/>
    <w:rsid w:val="00C82656"/>
    <w:rsid w:val="00C83937"/>
    <w:rsid w:val="00C83DAF"/>
    <w:rsid w:val="00C84725"/>
    <w:rsid w:val="00C878A7"/>
    <w:rsid w:val="00C90543"/>
    <w:rsid w:val="00C90E37"/>
    <w:rsid w:val="00C91832"/>
    <w:rsid w:val="00C92B5F"/>
    <w:rsid w:val="00C95DE4"/>
    <w:rsid w:val="00C9616C"/>
    <w:rsid w:val="00C976B6"/>
    <w:rsid w:val="00CA0EA3"/>
    <w:rsid w:val="00CA2D84"/>
    <w:rsid w:val="00CA7CA6"/>
    <w:rsid w:val="00CB2FFD"/>
    <w:rsid w:val="00CB6117"/>
    <w:rsid w:val="00CB662C"/>
    <w:rsid w:val="00CC0C30"/>
    <w:rsid w:val="00CC253C"/>
    <w:rsid w:val="00CC2AEE"/>
    <w:rsid w:val="00CC525F"/>
    <w:rsid w:val="00CC75C6"/>
    <w:rsid w:val="00CD2A36"/>
    <w:rsid w:val="00CD376C"/>
    <w:rsid w:val="00CD4E6A"/>
    <w:rsid w:val="00CD64B0"/>
    <w:rsid w:val="00CD749E"/>
    <w:rsid w:val="00CD760A"/>
    <w:rsid w:val="00CD76D1"/>
    <w:rsid w:val="00CE0F05"/>
    <w:rsid w:val="00CE2D99"/>
    <w:rsid w:val="00CE2E01"/>
    <w:rsid w:val="00CE3418"/>
    <w:rsid w:val="00CE550B"/>
    <w:rsid w:val="00CE5A20"/>
    <w:rsid w:val="00CE6848"/>
    <w:rsid w:val="00CE6B0D"/>
    <w:rsid w:val="00CF1274"/>
    <w:rsid w:val="00CF1586"/>
    <w:rsid w:val="00CF17F4"/>
    <w:rsid w:val="00CF62EB"/>
    <w:rsid w:val="00CF6994"/>
    <w:rsid w:val="00D00609"/>
    <w:rsid w:val="00D04B15"/>
    <w:rsid w:val="00D05A91"/>
    <w:rsid w:val="00D07E53"/>
    <w:rsid w:val="00D105D9"/>
    <w:rsid w:val="00D15741"/>
    <w:rsid w:val="00D17DE9"/>
    <w:rsid w:val="00D23346"/>
    <w:rsid w:val="00D2345E"/>
    <w:rsid w:val="00D26EED"/>
    <w:rsid w:val="00D318FB"/>
    <w:rsid w:val="00D3653D"/>
    <w:rsid w:val="00D40D6C"/>
    <w:rsid w:val="00D41D79"/>
    <w:rsid w:val="00D4364B"/>
    <w:rsid w:val="00D47BC8"/>
    <w:rsid w:val="00D51509"/>
    <w:rsid w:val="00D53609"/>
    <w:rsid w:val="00D537F5"/>
    <w:rsid w:val="00D54E38"/>
    <w:rsid w:val="00D5614C"/>
    <w:rsid w:val="00D56AC1"/>
    <w:rsid w:val="00D5728E"/>
    <w:rsid w:val="00D57BA9"/>
    <w:rsid w:val="00D6314D"/>
    <w:rsid w:val="00D643B4"/>
    <w:rsid w:val="00D668AE"/>
    <w:rsid w:val="00D67141"/>
    <w:rsid w:val="00D67C77"/>
    <w:rsid w:val="00D701FF"/>
    <w:rsid w:val="00D732A0"/>
    <w:rsid w:val="00D7344C"/>
    <w:rsid w:val="00D7513A"/>
    <w:rsid w:val="00D758CB"/>
    <w:rsid w:val="00D75C5C"/>
    <w:rsid w:val="00D77718"/>
    <w:rsid w:val="00D813F9"/>
    <w:rsid w:val="00D845EE"/>
    <w:rsid w:val="00D87806"/>
    <w:rsid w:val="00D9132B"/>
    <w:rsid w:val="00D91902"/>
    <w:rsid w:val="00D92FC1"/>
    <w:rsid w:val="00D932CC"/>
    <w:rsid w:val="00D93B27"/>
    <w:rsid w:val="00D94344"/>
    <w:rsid w:val="00D959C6"/>
    <w:rsid w:val="00DA31BD"/>
    <w:rsid w:val="00DA3319"/>
    <w:rsid w:val="00DA5BAE"/>
    <w:rsid w:val="00DA61FB"/>
    <w:rsid w:val="00DB0F57"/>
    <w:rsid w:val="00DC0841"/>
    <w:rsid w:val="00DC2383"/>
    <w:rsid w:val="00DC40A2"/>
    <w:rsid w:val="00DC42DD"/>
    <w:rsid w:val="00DD00B0"/>
    <w:rsid w:val="00DD032C"/>
    <w:rsid w:val="00DD4D21"/>
    <w:rsid w:val="00DD5CB8"/>
    <w:rsid w:val="00DD7F85"/>
    <w:rsid w:val="00DE46A1"/>
    <w:rsid w:val="00DE4B06"/>
    <w:rsid w:val="00DE77C3"/>
    <w:rsid w:val="00DF063B"/>
    <w:rsid w:val="00DF2BEC"/>
    <w:rsid w:val="00DF415D"/>
    <w:rsid w:val="00DF4738"/>
    <w:rsid w:val="00DF770C"/>
    <w:rsid w:val="00E0080A"/>
    <w:rsid w:val="00E00CEE"/>
    <w:rsid w:val="00E00D45"/>
    <w:rsid w:val="00E02469"/>
    <w:rsid w:val="00E04A88"/>
    <w:rsid w:val="00E05962"/>
    <w:rsid w:val="00E059D3"/>
    <w:rsid w:val="00E05C0E"/>
    <w:rsid w:val="00E064C5"/>
    <w:rsid w:val="00E11B25"/>
    <w:rsid w:val="00E13619"/>
    <w:rsid w:val="00E14DF2"/>
    <w:rsid w:val="00E157EC"/>
    <w:rsid w:val="00E17318"/>
    <w:rsid w:val="00E2511A"/>
    <w:rsid w:val="00E26F43"/>
    <w:rsid w:val="00E273EF"/>
    <w:rsid w:val="00E30C7F"/>
    <w:rsid w:val="00E34F67"/>
    <w:rsid w:val="00E36B51"/>
    <w:rsid w:val="00E36FAE"/>
    <w:rsid w:val="00E379A2"/>
    <w:rsid w:val="00E37A6C"/>
    <w:rsid w:val="00E40AC4"/>
    <w:rsid w:val="00E4369D"/>
    <w:rsid w:val="00E4692A"/>
    <w:rsid w:val="00E51F31"/>
    <w:rsid w:val="00E526E0"/>
    <w:rsid w:val="00E53B30"/>
    <w:rsid w:val="00E55F00"/>
    <w:rsid w:val="00E563EF"/>
    <w:rsid w:val="00E57D0B"/>
    <w:rsid w:val="00E57F16"/>
    <w:rsid w:val="00E62062"/>
    <w:rsid w:val="00E62C75"/>
    <w:rsid w:val="00E63B59"/>
    <w:rsid w:val="00E64070"/>
    <w:rsid w:val="00E6614E"/>
    <w:rsid w:val="00E70C67"/>
    <w:rsid w:val="00E724DF"/>
    <w:rsid w:val="00E72CC2"/>
    <w:rsid w:val="00E80014"/>
    <w:rsid w:val="00E851D2"/>
    <w:rsid w:val="00E856E1"/>
    <w:rsid w:val="00E86166"/>
    <w:rsid w:val="00E86574"/>
    <w:rsid w:val="00E87C72"/>
    <w:rsid w:val="00E90D33"/>
    <w:rsid w:val="00E91081"/>
    <w:rsid w:val="00E916A7"/>
    <w:rsid w:val="00E92AED"/>
    <w:rsid w:val="00E941CC"/>
    <w:rsid w:val="00E9594C"/>
    <w:rsid w:val="00E96E54"/>
    <w:rsid w:val="00E96EDB"/>
    <w:rsid w:val="00EA06D1"/>
    <w:rsid w:val="00EA0DFB"/>
    <w:rsid w:val="00EA6217"/>
    <w:rsid w:val="00EA6517"/>
    <w:rsid w:val="00EB36DB"/>
    <w:rsid w:val="00EB3CFA"/>
    <w:rsid w:val="00EB591A"/>
    <w:rsid w:val="00EC1344"/>
    <w:rsid w:val="00EC50BF"/>
    <w:rsid w:val="00EC6585"/>
    <w:rsid w:val="00EC7898"/>
    <w:rsid w:val="00EC7B0C"/>
    <w:rsid w:val="00ED16A4"/>
    <w:rsid w:val="00ED1B16"/>
    <w:rsid w:val="00ED1EA9"/>
    <w:rsid w:val="00EE1FCD"/>
    <w:rsid w:val="00EE3CEC"/>
    <w:rsid w:val="00EE50D0"/>
    <w:rsid w:val="00EE5312"/>
    <w:rsid w:val="00EE7816"/>
    <w:rsid w:val="00EF274A"/>
    <w:rsid w:val="00EF2A91"/>
    <w:rsid w:val="00EF4DC8"/>
    <w:rsid w:val="00EF5FA9"/>
    <w:rsid w:val="00F0036D"/>
    <w:rsid w:val="00F007EA"/>
    <w:rsid w:val="00F04202"/>
    <w:rsid w:val="00F043F8"/>
    <w:rsid w:val="00F06592"/>
    <w:rsid w:val="00F06F00"/>
    <w:rsid w:val="00F06F93"/>
    <w:rsid w:val="00F07D39"/>
    <w:rsid w:val="00F12128"/>
    <w:rsid w:val="00F14B8F"/>
    <w:rsid w:val="00F1529E"/>
    <w:rsid w:val="00F16D15"/>
    <w:rsid w:val="00F1758C"/>
    <w:rsid w:val="00F20AC5"/>
    <w:rsid w:val="00F20BC4"/>
    <w:rsid w:val="00F234D5"/>
    <w:rsid w:val="00F248F9"/>
    <w:rsid w:val="00F253A3"/>
    <w:rsid w:val="00F33265"/>
    <w:rsid w:val="00F34B47"/>
    <w:rsid w:val="00F358E9"/>
    <w:rsid w:val="00F3633B"/>
    <w:rsid w:val="00F43881"/>
    <w:rsid w:val="00F43E03"/>
    <w:rsid w:val="00F463A2"/>
    <w:rsid w:val="00F519EA"/>
    <w:rsid w:val="00F51C46"/>
    <w:rsid w:val="00F52406"/>
    <w:rsid w:val="00F5304A"/>
    <w:rsid w:val="00F539E6"/>
    <w:rsid w:val="00F53D10"/>
    <w:rsid w:val="00F54DCA"/>
    <w:rsid w:val="00F55D5B"/>
    <w:rsid w:val="00F6248E"/>
    <w:rsid w:val="00F6418E"/>
    <w:rsid w:val="00F70C9A"/>
    <w:rsid w:val="00F74D62"/>
    <w:rsid w:val="00F751FC"/>
    <w:rsid w:val="00F8164D"/>
    <w:rsid w:val="00F81EF3"/>
    <w:rsid w:val="00F8388E"/>
    <w:rsid w:val="00F85EBD"/>
    <w:rsid w:val="00F928E9"/>
    <w:rsid w:val="00F9324A"/>
    <w:rsid w:val="00F956DB"/>
    <w:rsid w:val="00FA1E3B"/>
    <w:rsid w:val="00FA4024"/>
    <w:rsid w:val="00FA5D22"/>
    <w:rsid w:val="00FA6BE9"/>
    <w:rsid w:val="00FA7FFB"/>
    <w:rsid w:val="00FB0890"/>
    <w:rsid w:val="00FB64F8"/>
    <w:rsid w:val="00FB6C23"/>
    <w:rsid w:val="00FC468B"/>
    <w:rsid w:val="00FC622F"/>
    <w:rsid w:val="00FD097A"/>
    <w:rsid w:val="00FD1178"/>
    <w:rsid w:val="00FD4AF6"/>
    <w:rsid w:val="00FD5B63"/>
    <w:rsid w:val="00FE0F23"/>
    <w:rsid w:val="00FE22EE"/>
    <w:rsid w:val="00FE4C05"/>
    <w:rsid w:val="00FE5464"/>
    <w:rsid w:val="00FF0281"/>
    <w:rsid w:val="00FF0DAA"/>
    <w:rsid w:val="00FF1787"/>
    <w:rsid w:val="00FF1DE3"/>
    <w:rsid w:val="00FF5159"/>
    <w:rsid w:val="00FF7CBE"/>
    <w:rsid w:val="00FF7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DD0C6"/>
  <w15:docId w15:val="{E89DDCA1-4768-4B5A-BED3-ED9898089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1D8"/>
    <w:rPr>
      <w:sz w:val="24"/>
    </w:rPr>
  </w:style>
  <w:style w:type="paragraph" w:styleId="Heading1">
    <w:name w:val="heading 1"/>
    <w:basedOn w:val="Normal"/>
    <w:next w:val="Normal"/>
    <w:link w:val="Heading1Char"/>
    <w:qFormat/>
    <w:rsid w:val="00313D6D"/>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13D6D"/>
    <w:pPr>
      <w:keepNext/>
      <w:numPr>
        <w:ilvl w:val="1"/>
        <w:numId w:val="12"/>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13D6D"/>
    <w:pPr>
      <w:keepNext/>
      <w:numPr>
        <w:ilvl w:val="2"/>
        <w:numId w:val="12"/>
      </w:numPr>
      <w:spacing w:before="240" w:after="60"/>
      <w:outlineLvl w:val="2"/>
    </w:pPr>
    <w:rPr>
      <w:rFonts w:ascii="Arial" w:hAnsi="Arial" w:cs="Arial"/>
      <w:b/>
      <w:bCs/>
      <w:sz w:val="26"/>
      <w:szCs w:val="26"/>
    </w:rPr>
  </w:style>
  <w:style w:type="paragraph" w:styleId="Heading6">
    <w:name w:val="heading 6"/>
    <w:basedOn w:val="11HeadingE"/>
    <w:next w:val="Normal"/>
    <w:link w:val="Heading6Char"/>
    <w:autoRedefine/>
    <w:qFormat/>
    <w:rsid w:val="00F85EBD"/>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2F3430"/>
    <w:pPr>
      <w:spacing w:after="120"/>
      <w:ind w:left="600" w:right="568"/>
      <w:jc w:val="center"/>
    </w:pPr>
    <w:rPr>
      <w:b/>
      <w:sz w:val="26"/>
      <w:szCs w:val="26"/>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DefaultParagraphFont"/>
    <w:link w:val="06aMaintext"/>
    <w:rsid w:val="005D1949"/>
    <w:rPr>
      <w:spacing w:val="-2"/>
      <w:sz w:val="19"/>
      <w:szCs w:val="18"/>
      <w:lang w:val="en-GB" w:eastAsia="en-GB" w:bidi="ar-SA"/>
    </w:rPr>
  </w:style>
  <w:style w:type="character" w:styleId="Emphasis">
    <w:name w:val="Emphasis"/>
    <w:basedOn w:val="DefaultParagraphFont"/>
    <w:uiPriority w:val="20"/>
    <w:qFormat/>
    <w:rsid w:val="00B85405"/>
    <w:rPr>
      <w:i/>
      <w:iCs/>
    </w:rPr>
  </w:style>
  <w:style w:type="paragraph" w:styleId="Title">
    <w:name w:val="Title"/>
    <w:basedOn w:val="Normal"/>
    <w:next w:val="Normal"/>
    <w:link w:val="TitleChar"/>
    <w:qFormat/>
    <w:rsid w:val="00B8540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rsid w:val="00B85405"/>
    <w:rPr>
      <w:rFonts w:asciiTheme="majorHAnsi" w:eastAsiaTheme="majorEastAsia" w:hAnsiTheme="majorHAnsi" w:cstheme="majorBidi"/>
      <w:b/>
      <w:bCs/>
      <w:kern w:val="28"/>
      <w:sz w:val="32"/>
      <w:szCs w:val="32"/>
    </w:rPr>
  </w:style>
  <w:style w:type="character" w:customStyle="1" w:styleId="F1Figlegend1columnChar">
    <w:name w:val="F1 Fig legend (1 column) Char"/>
    <w:basedOn w:val="DefaultParagraphFont"/>
    <w:link w:val="F1Figlegend1column"/>
    <w:rsid w:val="00A33143"/>
    <w:rPr>
      <w:sz w:val="18"/>
      <w:lang w:val="en-GB" w:eastAsia="en-GB" w:bidi="ar-SA"/>
    </w:rPr>
  </w:style>
  <w:style w:type="character" w:customStyle="1" w:styleId="F2Figlegend2columnChar">
    <w:name w:val="F2 Fig legend (2 column) Char"/>
    <w:basedOn w:val="DefaultParagraphFon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ListParagraph">
    <w:name w:val="List Paragraph"/>
    <w:basedOn w:val="Normal"/>
    <w:uiPriority w:val="34"/>
    <w:qFormat/>
    <w:rsid w:val="009418F0"/>
    <w:pPr>
      <w:ind w:left="720"/>
    </w:pPr>
  </w:style>
  <w:style w:type="character" w:customStyle="1" w:styleId="apple-converted-space">
    <w:name w:val="apple-converted-space"/>
    <w:basedOn w:val="DefaultParagraphFont"/>
    <w:rsid w:val="009418F0"/>
  </w:style>
  <w:style w:type="character" w:styleId="Strong">
    <w:name w:val="Strong"/>
    <w:basedOn w:val="DefaultParagraphFont"/>
    <w:uiPriority w:val="22"/>
    <w:qFormat/>
    <w:rsid w:val="009418F0"/>
    <w:rPr>
      <w:b/>
      <w:bCs/>
    </w:rPr>
  </w:style>
  <w:style w:type="character" w:styleId="Hyperlink">
    <w:name w:val="Hyperlink"/>
    <w:basedOn w:val="DefaultParagraphFont"/>
    <w:uiPriority w:val="99"/>
    <w:unhideWhenUsed/>
    <w:rsid w:val="009418F0"/>
    <w:rPr>
      <w:color w:val="0000FF"/>
      <w:u w:val="single"/>
    </w:rPr>
  </w:style>
  <w:style w:type="paragraph" w:customStyle="1" w:styleId="titlersos">
    <w:name w:val="title rsos"/>
    <w:basedOn w:val="Normal"/>
    <w:link w:val="titlersosChar"/>
    <w:qFormat/>
    <w:rsid w:val="0034068D"/>
    <w:pPr>
      <w:numPr>
        <w:numId w:val="15"/>
      </w:numPr>
      <w:ind w:left="720"/>
    </w:pPr>
    <w:rPr>
      <w:rFonts w:ascii="MyriadPro-Cond" w:hAnsi="MyriadPro-Cond"/>
      <w:b/>
      <w:sz w:val="36"/>
      <w:szCs w:val="36"/>
    </w:rPr>
  </w:style>
  <w:style w:type="character" w:customStyle="1" w:styleId="titlersosChar">
    <w:name w:val="title rsos Char"/>
    <w:basedOn w:val="DefaultParagraphFont"/>
    <w:link w:val="titlersos"/>
    <w:rsid w:val="0034068D"/>
    <w:rPr>
      <w:rFonts w:ascii="MyriadPro-Cond" w:hAnsi="MyriadPro-Cond"/>
      <w:b/>
      <w:sz w:val="36"/>
      <w:szCs w:val="36"/>
    </w:rPr>
  </w:style>
  <w:style w:type="paragraph" w:styleId="BalloonText">
    <w:name w:val="Balloon Text"/>
    <w:basedOn w:val="Normal"/>
    <w:link w:val="BalloonTextChar"/>
    <w:rsid w:val="00394285"/>
    <w:rPr>
      <w:rFonts w:ascii="Tahoma" w:hAnsi="Tahoma" w:cs="Tahoma"/>
      <w:sz w:val="16"/>
      <w:szCs w:val="16"/>
    </w:rPr>
  </w:style>
  <w:style w:type="character" w:customStyle="1" w:styleId="BalloonTextChar">
    <w:name w:val="Balloon Text Char"/>
    <w:basedOn w:val="DefaultParagraphFont"/>
    <w:link w:val="BalloonText"/>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FollowedHyperlink">
    <w:name w:val="FollowedHyperlink"/>
    <w:basedOn w:val="DefaultParagraphFont"/>
    <w:semiHidden/>
    <w:unhideWhenUsed/>
    <w:rsid w:val="00AD4920"/>
    <w:rPr>
      <w:color w:val="800080" w:themeColor="followedHyperlink"/>
      <w:u w:val="single"/>
    </w:rPr>
  </w:style>
  <w:style w:type="paragraph" w:styleId="NoSpacing">
    <w:name w:val="No Spacing"/>
    <w:uiPriority w:val="1"/>
    <w:qFormat/>
    <w:rsid w:val="00091B24"/>
    <w:rPr>
      <w:rFonts w:ascii="Calibri" w:eastAsia="Calibri" w:hAnsi="Calibri"/>
      <w:sz w:val="22"/>
      <w:szCs w:val="22"/>
      <w:lang w:eastAsia="en-US"/>
    </w:rPr>
  </w:style>
  <w:style w:type="character" w:styleId="CommentReference">
    <w:name w:val="annotation reference"/>
    <w:uiPriority w:val="99"/>
    <w:semiHidden/>
    <w:unhideWhenUsed/>
    <w:rsid w:val="00F16D15"/>
    <w:rPr>
      <w:sz w:val="16"/>
      <w:szCs w:val="16"/>
    </w:rPr>
  </w:style>
  <w:style w:type="paragraph" w:styleId="CommentText">
    <w:name w:val="annotation text"/>
    <w:basedOn w:val="Normal"/>
    <w:link w:val="CommentTextChar"/>
    <w:uiPriority w:val="99"/>
    <w:unhideWhenUsed/>
    <w:rsid w:val="00F16D15"/>
    <w:pPr>
      <w:spacing w:after="200" w:line="276" w:lineRule="auto"/>
    </w:pPr>
    <w:rPr>
      <w:rFonts w:ascii="Calibri" w:eastAsia="Calibri" w:hAnsi="Calibri"/>
      <w:sz w:val="20"/>
      <w:lang w:eastAsia="en-US"/>
    </w:rPr>
  </w:style>
  <w:style w:type="character" w:customStyle="1" w:styleId="CommentTextChar">
    <w:name w:val="Comment Text Char"/>
    <w:basedOn w:val="DefaultParagraphFont"/>
    <w:link w:val="CommentText"/>
    <w:uiPriority w:val="99"/>
    <w:rsid w:val="00F16D15"/>
    <w:rPr>
      <w:rFonts w:ascii="Calibri" w:eastAsia="Calibri" w:hAnsi="Calibri"/>
      <w:lang w:eastAsia="en-US"/>
    </w:rPr>
  </w:style>
  <w:style w:type="paragraph" w:styleId="CommentSubject">
    <w:name w:val="annotation subject"/>
    <w:basedOn w:val="CommentText"/>
    <w:next w:val="CommentText"/>
    <w:link w:val="CommentSubjectChar"/>
    <w:semiHidden/>
    <w:unhideWhenUsed/>
    <w:rsid w:val="00EB591A"/>
    <w:pPr>
      <w:spacing w:after="0" w:line="240" w:lineRule="auto"/>
    </w:pPr>
    <w:rPr>
      <w:rFonts w:ascii="Times New Roman" w:eastAsia="Times New Roman" w:hAnsi="Times New Roman"/>
      <w:b/>
      <w:bCs/>
      <w:lang w:eastAsia="en-GB"/>
    </w:rPr>
  </w:style>
  <w:style w:type="character" w:customStyle="1" w:styleId="CommentSubjectChar">
    <w:name w:val="Comment Subject Char"/>
    <w:basedOn w:val="CommentTextChar"/>
    <w:link w:val="CommentSubject"/>
    <w:semiHidden/>
    <w:rsid w:val="00EB591A"/>
    <w:rPr>
      <w:rFonts w:ascii="Calibri" w:eastAsia="Calibri" w:hAnsi="Calibri"/>
      <w:b/>
      <w:bCs/>
      <w:lang w:eastAsia="en-US"/>
    </w:rPr>
  </w:style>
  <w:style w:type="character" w:customStyle="1" w:styleId="Heading1Char">
    <w:name w:val="Heading 1 Char"/>
    <w:basedOn w:val="DefaultParagraphFont"/>
    <w:link w:val="Heading1"/>
    <w:rsid w:val="00C650E5"/>
    <w:rPr>
      <w:rFonts w:ascii="Arial" w:hAnsi="Arial" w:cs="Arial"/>
      <w:b/>
      <w:bCs/>
      <w:kern w:val="32"/>
      <w:sz w:val="32"/>
      <w:szCs w:val="32"/>
    </w:rPr>
  </w:style>
  <w:style w:type="character" w:customStyle="1" w:styleId="Heading2Char">
    <w:name w:val="Heading 2 Char"/>
    <w:basedOn w:val="DefaultParagraphFont"/>
    <w:link w:val="Heading2"/>
    <w:rsid w:val="00C650E5"/>
    <w:rPr>
      <w:rFonts w:ascii="Arial" w:hAnsi="Arial" w:cs="Arial"/>
      <w:b/>
      <w:bCs/>
      <w:i/>
      <w:iCs/>
      <w:sz w:val="28"/>
      <w:szCs w:val="28"/>
    </w:rPr>
  </w:style>
  <w:style w:type="character" w:customStyle="1" w:styleId="Heading3Char">
    <w:name w:val="Heading 3 Char"/>
    <w:basedOn w:val="DefaultParagraphFont"/>
    <w:link w:val="Heading3"/>
    <w:rsid w:val="00C650E5"/>
    <w:rPr>
      <w:rFonts w:ascii="Arial" w:hAnsi="Arial" w:cs="Arial"/>
      <w:b/>
      <w:bCs/>
      <w:sz w:val="26"/>
      <w:szCs w:val="26"/>
    </w:rPr>
  </w:style>
  <w:style w:type="character" w:customStyle="1" w:styleId="Heading6Char">
    <w:name w:val="Heading 6 Char"/>
    <w:basedOn w:val="DefaultParagraphFont"/>
    <w:link w:val="Heading6"/>
    <w:rsid w:val="00C650E5"/>
    <w:rPr>
      <w:sz w:val="19"/>
    </w:rPr>
  </w:style>
  <w:style w:type="character" w:customStyle="1" w:styleId="text">
    <w:name w:val="text"/>
    <w:basedOn w:val="DefaultParagraphFont"/>
    <w:rsid w:val="0057226B"/>
  </w:style>
  <w:style w:type="character" w:customStyle="1" w:styleId="author-ref">
    <w:name w:val="author-ref"/>
    <w:basedOn w:val="DefaultParagraphFont"/>
    <w:rsid w:val="0057226B"/>
  </w:style>
  <w:style w:type="paragraph" w:styleId="Revision">
    <w:name w:val="Revision"/>
    <w:hidden/>
    <w:uiPriority w:val="99"/>
    <w:semiHidden/>
    <w:rsid w:val="00E856E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 w:id="2040005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RSPB_template.dot</Template>
  <TotalTime>179</TotalTime>
  <Pages>2</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Proc R Soc B template (v. 1.0)</vt:lpstr>
    </vt:vector>
  </TitlesOfParts>
  <Company>Royal Society</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subject/>
  <dc:creator>charlottew</dc:creator>
  <cp:keywords/>
  <dc:description/>
  <cp:lastModifiedBy>Linse, Katrin</cp:lastModifiedBy>
  <cp:revision>11</cp:revision>
  <cp:lastPrinted>2019-07-23T13:17:00Z</cp:lastPrinted>
  <dcterms:created xsi:type="dcterms:W3CDTF">2019-10-18T08:36:00Z</dcterms:created>
  <dcterms:modified xsi:type="dcterms:W3CDTF">2019-10-18T11:44:00Z</dcterms:modified>
</cp:coreProperties>
</file>