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744ED" w14:textId="21B4E152" w:rsidR="009101D8" w:rsidRPr="000B6432" w:rsidRDefault="00F97303" w:rsidP="00445BEE">
      <w:pPr>
        <w:pStyle w:val="01PaperTitle"/>
        <w:spacing w:line="240" w:lineRule="auto"/>
      </w:pPr>
      <w:r>
        <w:t>Bacterial ageing in the absence of external stressors</w:t>
      </w:r>
    </w:p>
    <w:p w14:paraId="0A9C0D38" w14:textId="73D2B6C7" w:rsidR="009101D8" w:rsidRPr="001977A6" w:rsidRDefault="00607650" w:rsidP="00445BEE">
      <w:pPr>
        <w:pStyle w:val="02Authornames"/>
        <w:spacing w:line="240" w:lineRule="auto"/>
      </w:pPr>
      <w:r>
        <w:t>Ursula Lapinska,</w:t>
      </w:r>
      <w:r w:rsidRPr="00607650">
        <w:rPr>
          <w:vertAlign w:val="superscript"/>
        </w:rPr>
        <w:t>1,2</w:t>
      </w:r>
      <w:r>
        <w:t xml:space="preserve"> Georgina Glover,</w:t>
      </w:r>
      <w:r w:rsidRPr="00607650">
        <w:rPr>
          <w:vertAlign w:val="superscript"/>
        </w:rPr>
        <w:t>1,2</w:t>
      </w:r>
      <w:r>
        <w:t xml:space="preserve"> </w:t>
      </w:r>
      <w:r w:rsidR="00002DAC">
        <w:t>Pablo Capilla-Lasheras,</w:t>
      </w:r>
      <w:r w:rsidR="00002DAC" w:rsidRPr="00C83AB1">
        <w:rPr>
          <w:vertAlign w:val="superscript"/>
        </w:rPr>
        <w:t>3</w:t>
      </w:r>
      <w:r w:rsidR="00002DAC">
        <w:t xml:space="preserve"> </w:t>
      </w:r>
      <w:r>
        <w:t xml:space="preserve">Andrew </w:t>
      </w:r>
      <w:r w:rsidR="00606826">
        <w:t xml:space="preserve">J. </w:t>
      </w:r>
      <w:r>
        <w:t>Young,</w:t>
      </w:r>
      <w:r w:rsidR="00F97303" w:rsidRPr="00F97303">
        <w:rPr>
          <w:vertAlign w:val="superscript"/>
        </w:rPr>
        <w:t>3</w:t>
      </w:r>
      <w:r>
        <w:t xml:space="preserve"> Stefano Pagliara</w:t>
      </w:r>
      <w:r w:rsidRPr="00607650">
        <w:rPr>
          <w:vertAlign w:val="superscript"/>
        </w:rPr>
        <w:t>1,2</w:t>
      </w:r>
    </w:p>
    <w:p w14:paraId="7B714E46" w14:textId="4C1EACD5" w:rsidR="00DE2E68" w:rsidRDefault="00DE2E68" w:rsidP="00DE2E68">
      <w:pPr>
        <w:pStyle w:val="03Authoraffiliation"/>
        <w:ind w:left="600" w:right="568"/>
      </w:pPr>
      <w:r w:rsidRPr="00FB2F2D">
        <w:rPr>
          <w:vertAlign w:val="superscript"/>
        </w:rPr>
        <w:t>1</w:t>
      </w:r>
      <w:r>
        <w:t>B</w:t>
      </w:r>
      <w:r w:rsidRPr="00DE2E68">
        <w:t>iosciences, University of Exeter, Exeter, Devon EX4 4QD, U</w:t>
      </w:r>
      <w:r>
        <w:t>K</w:t>
      </w:r>
    </w:p>
    <w:p w14:paraId="3DAA5F81" w14:textId="0EE5B8BF" w:rsidR="00DE2E68" w:rsidRDefault="00DE2E68" w:rsidP="00DE2E68">
      <w:pPr>
        <w:pStyle w:val="03Authoraffiliation"/>
        <w:ind w:left="600" w:right="568"/>
      </w:pPr>
      <w:r w:rsidRPr="00FB2F2D">
        <w:rPr>
          <w:vertAlign w:val="superscript"/>
        </w:rPr>
        <w:t>2</w:t>
      </w:r>
      <w:r w:rsidRPr="00DE2E68">
        <w:t>Living Systems Institute, University of Exeter, Exeter, Devon EX4 4QD, UK</w:t>
      </w:r>
    </w:p>
    <w:p w14:paraId="284791B0" w14:textId="6C32FF19" w:rsidR="00DE2E68" w:rsidRDefault="00DE2E68" w:rsidP="00DE2E68">
      <w:pPr>
        <w:pStyle w:val="03Authoraffiliation"/>
        <w:ind w:left="600" w:right="568"/>
      </w:pPr>
      <w:r w:rsidRPr="00FB2F2D">
        <w:rPr>
          <w:vertAlign w:val="superscript"/>
        </w:rPr>
        <w:t>3</w:t>
      </w:r>
      <w:r>
        <w:t>Centre for Ecology and Conservation, College of Life and Environmental Sciences, University of Exeter,</w:t>
      </w:r>
    </w:p>
    <w:p w14:paraId="1FB3DE02" w14:textId="5CACCCA0" w:rsidR="009101D8" w:rsidRDefault="00DE2E68" w:rsidP="00DE2E68">
      <w:pPr>
        <w:pStyle w:val="03Authoraffiliation"/>
        <w:ind w:left="600" w:right="568"/>
      </w:pPr>
      <w:r>
        <w:t>Penryn Campus, Cornwall TR10 9FE, UK</w:t>
      </w:r>
    </w:p>
    <w:p w14:paraId="73BC3EAE" w14:textId="77777777" w:rsidR="00002DAC" w:rsidRDefault="00002DAC" w:rsidP="00002DAC">
      <w:pPr>
        <w:pStyle w:val="05Keywords"/>
      </w:pPr>
      <w:r w:rsidRPr="00896470">
        <w:rPr>
          <w:b/>
        </w:rPr>
        <w:t>Keywords:</w:t>
      </w:r>
      <w:r>
        <w:t xml:space="preserve"> microfluidics; ageing; protein aggregates; glucose uptake; single-cell analysis; senescence; bacteria; </w:t>
      </w:r>
      <w:r w:rsidRPr="002279CA">
        <w:rPr>
          <w:i/>
        </w:rPr>
        <w:t>E. coli</w:t>
      </w:r>
    </w:p>
    <w:p w14:paraId="5258C333" w14:textId="768F54FC" w:rsidR="00D67C77" w:rsidRDefault="00D67C77" w:rsidP="00002DAC">
      <w:pPr>
        <w:pStyle w:val="05Keywords"/>
        <w:ind w:left="0"/>
        <w:jc w:val="left"/>
      </w:pPr>
    </w:p>
    <w:p w14:paraId="32455884" w14:textId="77777777" w:rsidR="004E5DED" w:rsidRPr="002F474A" w:rsidRDefault="004E5DED" w:rsidP="00445BEE">
      <w:pPr>
        <w:pStyle w:val="X1Textlinedonotuse"/>
      </w:pPr>
    </w:p>
    <w:p w14:paraId="29618364" w14:textId="77777777" w:rsidR="000F359A" w:rsidRDefault="000F359A" w:rsidP="00445BEE">
      <w:pPr>
        <w:pStyle w:val="X1Textlinedonotuse"/>
        <w:sectPr w:rsidR="000F359A" w:rsidSect="00BB4449">
          <w:headerReference w:type="even" r:id="rId8"/>
          <w:footerReference w:type="even" r:id="rId9"/>
          <w:footerReference w:type="default" r:id="rId10"/>
          <w:headerReference w:type="first" r:id="rId11"/>
          <w:footerReference w:type="first" r:id="rId12"/>
          <w:type w:val="continuous"/>
          <w:pgSz w:w="11907" w:h="16840" w:code="9"/>
          <w:pgMar w:top="1601" w:right="1134" w:bottom="851" w:left="1304" w:header="720" w:footer="851" w:gutter="0"/>
          <w:cols w:space="708"/>
          <w:titlePg/>
          <w:docGrid w:linePitch="360"/>
        </w:sectPr>
      </w:pPr>
    </w:p>
    <w:p w14:paraId="1CFA5917" w14:textId="77777777"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14:paraId="516B27F0" w14:textId="2775D614" w:rsidR="00747A45" w:rsidRDefault="00747A45" w:rsidP="00BB4449">
      <w:pPr>
        <w:pStyle w:val="A1Footnote"/>
        <w:framePr w:w="9556" w:wrap="notBeside"/>
        <w:widowControl w:val="0"/>
        <w:pBdr>
          <w:top w:val="single" w:sz="4" w:space="1" w:color="auto"/>
        </w:pBdr>
      </w:pPr>
      <w:r w:rsidRPr="00E14DF2">
        <w:t>*Author</w:t>
      </w:r>
      <w:r w:rsidR="00607650">
        <w:t>s</w:t>
      </w:r>
      <w:r w:rsidRPr="00E14DF2">
        <w:t xml:space="preserve"> for correspondence (</w:t>
      </w:r>
      <w:hyperlink r:id="rId13" w:history="1">
        <w:r w:rsidR="00607650" w:rsidRPr="003D77F3">
          <w:rPr>
            <w:rStyle w:val="Hyperlink"/>
          </w:rPr>
          <w:t>s.pagliara@exeter.ac.uk</w:t>
        </w:r>
      </w:hyperlink>
      <w:r w:rsidR="00607650">
        <w:t xml:space="preserve">; </w:t>
      </w:r>
      <w:hyperlink r:id="rId14" w:history="1">
        <w:r w:rsidR="00606826" w:rsidRPr="003D77F3">
          <w:rPr>
            <w:rStyle w:val="Hyperlink"/>
          </w:rPr>
          <w:t>a.j.young@exeter.ac.uk</w:t>
        </w:r>
      </w:hyperlink>
      <w:r w:rsidR="00C409CC">
        <w:rPr>
          <w:rStyle w:val="Hyperlink"/>
        </w:rPr>
        <w:t>; u.lapinska@exeter.ac.uk</w:t>
      </w:r>
      <w:r w:rsidRPr="00E14DF2">
        <w:t>).</w:t>
      </w:r>
    </w:p>
    <w:p w14:paraId="16E7FF1A" w14:textId="77777777" w:rsidR="00394285" w:rsidRDefault="00394285" w:rsidP="00BB4449">
      <w:pPr>
        <w:pStyle w:val="A1Footnote"/>
        <w:framePr w:w="9556" w:wrap="notBeside"/>
        <w:widowControl w:val="0"/>
        <w:pBdr>
          <w:top w:val="single" w:sz="4" w:space="1" w:color="auto"/>
        </w:pBdr>
      </w:pPr>
    </w:p>
    <w:p w14:paraId="1FA69FA1" w14:textId="54A8AAF7" w:rsidR="00896D7F" w:rsidRDefault="00896D7F" w:rsidP="005539F7">
      <w:pPr>
        <w:pStyle w:val="titlersos"/>
        <w:numPr>
          <w:ilvl w:val="0"/>
          <w:numId w:val="0"/>
        </w:numPr>
        <w:jc w:val="both"/>
        <w:rPr>
          <w:rFonts w:ascii="Times" w:hAnsi="Times" w:cs="Arial"/>
          <w:iCs/>
          <w:color w:val="333333"/>
          <w:sz w:val="28"/>
          <w:szCs w:val="28"/>
        </w:rPr>
      </w:pPr>
      <w:r w:rsidRPr="00896D7F">
        <w:rPr>
          <w:rFonts w:ascii="Times" w:hAnsi="Times" w:cs="Arial"/>
          <w:iCs/>
          <w:color w:val="333333"/>
          <w:sz w:val="28"/>
          <w:szCs w:val="28"/>
        </w:rPr>
        <w:t>Supplementary Material</w:t>
      </w:r>
    </w:p>
    <w:p w14:paraId="65B3AB7B" w14:textId="38C68126" w:rsidR="00043E51" w:rsidRDefault="00043E51" w:rsidP="005539F7">
      <w:pPr>
        <w:pStyle w:val="titlersos"/>
        <w:numPr>
          <w:ilvl w:val="0"/>
          <w:numId w:val="0"/>
        </w:numPr>
        <w:jc w:val="both"/>
        <w:rPr>
          <w:rFonts w:ascii="Times" w:hAnsi="Times"/>
          <w:sz w:val="28"/>
          <w:szCs w:val="28"/>
        </w:rPr>
      </w:pPr>
    </w:p>
    <w:p w14:paraId="111539B2" w14:textId="3F50482D" w:rsidR="00043E51" w:rsidRDefault="00043E51" w:rsidP="00043E51">
      <w:pPr>
        <w:jc w:val="both"/>
      </w:pPr>
      <w:r w:rsidRPr="00CA4E9E">
        <w:rPr>
          <w:b/>
        </w:rPr>
        <w:t xml:space="preserve">Table S1. </w:t>
      </w:r>
      <w:r w:rsidRPr="00CA4E9E">
        <w:t xml:space="preserve">(A) Likelihood-ratio test results and (B) </w:t>
      </w:r>
      <w:r>
        <w:t xml:space="preserve">effect size estimates from </w:t>
      </w:r>
      <w:r w:rsidRPr="00CA4E9E">
        <w:t xml:space="preserve">the minimum adequate model </w:t>
      </w:r>
      <w:r>
        <w:t xml:space="preserve">(MAM) </w:t>
      </w:r>
      <w:r w:rsidRPr="00CA4E9E">
        <w:t>explaining variation in bacterium d</w:t>
      </w:r>
      <w:r>
        <w:t>oubling</w:t>
      </w:r>
      <w:r w:rsidRPr="00CA4E9E">
        <w:t xml:space="preserve"> time (min) between generation</w:t>
      </w:r>
      <w:r>
        <w:t xml:space="preserve">s </w:t>
      </w:r>
      <w:r w:rsidRPr="00CA4E9E">
        <w:t>2 and 11</w:t>
      </w:r>
      <w:r>
        <w:t xml:space="preserve"> inclusive (we combine data from both experimental runs A and B, fitting ‘Run’ as a fixed effect predictor)</w:t>
      </w:r>
      <w:r w:rsidRPr="00CA4E9E">
        <w:t>.</w:t>
      </w:r>
      <w:r>
        <w:t xml:space="preserve"> The MAM contains only those predictors that explained significant variation in cell doubling times; in this case Polarity (new pole daughter cells showed significantly shorter doubling times than old pole daughter cells), Generation number (there was a progressive increase in the doubling times of cells with each successive generation of cell division), and Run (the doubling times of the cells in experimental run B were shorter than those in run A). There was no evidence that the effect of Polarity (new vs old pole daughter) changed with increasing generation number (i.e. there was no significant Polarity x Generation number interaction), and the initial number of bacteria in the run had no effect on the division times of the focal cells. </w:t>
      </w:r>
    </w:p>
    <w:p w14:paraId="7653168F" w14:textId="77777777" w:rsidR="00043E51" w:rsidRPr="00CA4E9E" w:rsidRDefault="00043E51" w:rsidP="00043E51">
      <w:pPr>
        <w:jc w:val="both"/>
      </w:pP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1047"/>
        <w:gridCol w:w="960"/>
        <w:gridCol w:w="1679"/>
      </w:tblGrid>
      <w:tr w:rsidR="00043E51" w:rsidRPr="00CA4E9E" w14:paraId="3F6EA8A6" w14:textId="77777777" w:rsidTr="002A7FCE">
        <w:trPr>
          <w:trHeight w:val="288"/>
        </w:trPr>
        <w:tc>
          <w:tcPr>
            <w:tcW w:w="4536" w:type="dxa"/>
            <w:tcBorders>
              <w:top w:val="nil"/>
              <w:left w:val="nil"/>
              <w:bottom w:val="nil"/>
              <w:right w:val="nil"/>
            </w:tcBorders>
            <w:shd w:val="clear" w:color="auto" w:fill="auto"/>
            <w:noWrap/>
            <w:vAlign w:val="center"/>
            <w:hideMark/>
          </w:tcPr>
          <w:p w14:paraId="6C95754A" w14:textId="77777777" w:rsidR="00043E51" w:rsidRPr="00CA4E9E" w:rsidRDefault="00043E51" w:rsidP="002A7FCE">
            <w:pPr>
              <w:rPr>
                <w:b/>
                <w:color w:val="000000"/>
              </w:rPr>
            </w:pPr>
            <w:r w:rsidRPr="00CA4E9E">
              <w:rPr>
                <w:b/>
                <w:color w:val="000000"/>
              </w:rPr>
              <w:t>A) Likelihood-ratio test results</w:t>
            </w:r>
            <w:r>
              <w:rPr>
                <w:b/>
                <w:color w:val="000000"/>
              </w:rPr>
              <w:br/>
            </w:r>
          </w:p>
        </w:tc>
        <w:tc>
          <w:tcPr>
            <w:tcW w:w="1047" w:type="dxa"/>
            <w:tcBorders>
              <w:top w:val="nil"/>
              <w:left w:val="nil"/>
              <w:bottom w:val="nil"/>
              <w:right w:val="nil"/>
            </w:tcBorders>
            <w:shd w:val="clear" w:color="auto" w:fill="auto"/>
            <w:noWrap/>
            <w:vAlign w:val="bottom"/>
            <w:hideMark/>
          </w:tcPr>
          <w:p w14:paraId="3CC19623" w14:textId="77777777" w:rsidR="00043E51" w:rsidRPr="00CA4E9E" w:rsidRDefault="00043E51" w:rsidP="002A7FCE">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9A99919" w14:textId="77777777" w:rsidR="00043E51" w:rsidRPr="00CA4E9E" w:rsidRDefault="00043E51" w:rsidP="002A7FCE">
            <w:pPr>
              <w:rPr>
                <w:rFonts w:ascii="Calibri" w:hAnsi="Calibri"/>
                <w:color w:val="000000"/>
              </w:rPr>
            </w:pPr>
          </w:p>
        </w:tc>
        <w:tc>
          <w:tcPr>
            <w:tcW w:w="1679" w:type="dxa"/>
            <w:tcBorders>
              <w:top w:val="nil"/>
              <w:left w:val="nil"/>
              <w:bottom w:val="nil"/>
              <w:right w:val="nil"/>
            </w:tcBorders>
            <w:shd w:val="clear" w:color="auto" w:fill="auto"/>
            <w:noWrap/>
            <w:vAlign w:val="bottom"/>
            <w:hideMark/>
          </w:tcPr>
          <w:p w14:paraId="2A6352DD" w14:textId="77777777" w:rsidR="00043E51" w:rsidRPr="00CA4E9E" w:rsidRDefault="00043E51" w:rsidP="002A7FCE">
            <w:pPr>
              <w:rPr>
                <w:rFonts w:ascii="Calibri" w:hAnsi="Calibri"/>
                <w:color w:val="000000"/>
              </w:rPr>
            </w:pPr>
          </w:p>
        </w:tc>
      </w:tr>
      <w:tr w:rsidR="00043E51" w:rsidRPr="00CA4E9E" w14:paraId="57645070" w14:textId="77777777" w:rsidTr="002A7FCE">
        <w:trPr>
          <w:trHeight w:val="288"/>
        </w:trPr>
        <w:tc>
          <w:tcPr>
            <w:tcW w:w="4536" w:type="dxa"/>
            <w:tcBorders>
              <w:top w:val="nil"/>
              <w:left w:val="nil"/>
              <w:right w:val="nil"/>
            </w:tcBorders>
            <w:shd w:val="clear" w:color="auto" w:fill="auto"/>
            <w:noWrap/>
            <w:vAlign w:val="center"/>
            <w:hideMark/>
          </w:tcPr>
          <w:p w14:paraId="1348C345" w14:textId="77777777" w:rsidR="00043E51" w:rsidRPr="00CA4E9E" w:rsidRDefault="00043E51" w:rsidP="002A7FCE">
            <w:pPr>
              <w:jc w:val="center"/>
              <w:rPr>
                <w:b/>
                <w:color w:val="000000"/>
              </w:rPr>
            </w:pPr>
            <w:r w:rsidRPr="00CA4E9E">
              <w:rPr>
                <w:b/>
                <w:color w:val="000000"/>
              </w:rPr>
              <w:t>Predictor</w:t>
            </w:r>
          </w:p>
        </w:tc>
        <w:tc>
          <w:tcPr>
            <w:tcW w:w="1047" w:type="dxa"/>
            <w:tcBorders>
              <w:top w:val="nil"/>
              <w:left w:val="nil"/>
              <w:right w:val="nil"/>
            </w:tcBorders>
            <w:shd w:val="clear" w:color="auto" w:fill="auto"/>
            <w:noWrap/>
            <w:vAlign w:val="center"/>
            <w:hideMark/>
          </w:tcPr>
          <w:p w14:paraId="6977F52C" w14:textId="77777777" w:rsidR="00043E51" w:rsidRPr="00CA4E9E" w:rsidRDefault="00043E51" w:rsidP="002A7FCE">
            <w:pPr>
              <w:jc w:val="center"/>
              <w:rPr>
                <w:b/>
                <w:color w:val="000000"/>
              </w:rPr>
            </w:pPr>
            <w:r w:rsidRPr="00CA4E9E">
              <w:rPr>
                <w:b/>
                <w:color w:val="000000"/>
              </w:rPr>
              <w:t>χ</w:t>
            </w:r>
            <w:r w:rsidRPr="00CA4E9E">
              <w:rPr>
                <w:b/>
                <w:color w:val="000000"/>
                <w:vertAlign w:val="superscript"/>
              </w:rPr>
              <w:t>2</w:t>
            </w:r>
          </w:p>
        </w:tc>
        <w:tc>
          <w:tcPr>
            <w:tcW w:w="960" w:type="dxa"/>
            <w:tcBorders>
              <w:top w:val="nil"/>
              <w:left w:val="nil"/>
              <w:right w:val="nil"/>
            </w:tcBorders>
            <w:shd w:val="clear" w:color="auto" w:fill="auto"/>
            <w:noWrap/>
            <w:vAlign w:val="center"/>
            <w:hideMark/>
          </w:tcPr>
          <w:p w14:paraId="3A058149" w14:textId="77777777" w:rsidR="00043E51" w:rsidRPr="00CA4E9E" w:rsidRDefault="00043E51" w:rsidP="002A7FCE">
            <w:pPr>
              <w:jc w:val="center"/>
              <w:rPr>
                <w:b/>
                <w:color w:val="000000"/>
              </w:rPr>
            </w:pPr>
            <w:r w:rsidRPr="00CA4E9E">
              <w:rPr>
                <w:b/>
                <w:color w:val="000000"/>
              </w:rPr>
              <w:t>df</w:t>
            </w:r>
          </w:p>
        </w:tc>
        <w:tc>
          <w:tcPr>
            <w:tcW w:w="1679" w:type="dxa"/>
            <w:tcBorders>
              <w:top w:val="nil"/>
              <w:left w:val="nil"/>
              <w:right w:val="nil"/>
            </w:tcBorders>
            <w:shd w:val="clear" w:color="auto" w:fill="auto"/>
            <w:noWrap/>
            <w:vAlign w:val="center"/>
            <w:hideMark/>
          </w:tcPr>
          <w:p w14:paraId="003DA15E" w14:textId="77777777" w:rsidR="00043E51" w:rsidRPr="00CA4E9E" w:rsidRDefault="00043E51" w:rsidP="002A7FCE">
            <w:pPr>
              <w:jc w:val="center"/>
              <w:rPr>
                <w:b/>
                <w:color w:val="000000"/>
              </w:rPr>
            </w:pPr>
            <w:r w:rsidRPr="00CA4E9E">
              <w:rPr>
                <w:b/>
                <w:color w:val="000000"/>
              </w:rPr>
              <w:t>p</w:t>
            </w:r>
          </w:p>
        </w:tc>
      </w:tr>
      <w:tr w:rsidR="00043E51" w:rsidRPr="00CA4E9E" w14:paraId="0F5F3ACF" w14:textId="77777777" w:rsidTr="002A7FCE">
        <w:trPr>
          <w:trHeight w:val="288"/>
        </w:trPr>
        <w:tc>
          <w:tcPr>
            <w:tcW w:w="4536" w:type="dxa"/>
            <w:tcBorders>
              <w:left w:val="nil"/>
              <w:right w:val="nil"/>
            </w:tcBorders>
            <w:shd w:val="clear" w:color="auto" w:fill="auto"/>
            <w:noWrap/>
            <w:vAlign w:val="center"/>
            <w:hideMark/>
          </w:tcPr>
          <w:p w14:paraId="3E6EC8DB" w14:textId="77777777" w:rsidR="00043E51" w:rsidRPr="00CA4E9E" w:rsidRDefault="00043E51" w:rsidP="002A7FCE">
            <w:pPr>
              <w:jc w:val="center"/>
              <w:rPr>
                <w:color w:val="000000"/>
              </w:rPr>
            </w:pPr>
            <w:r w:rsidRPr="00CA4E9E">
              <w:rPr>
                <w:color w:val="000000"/>
              </w:rPr>
              <w:t>Polarity</w:t>
            </w:r>
          </w:p>
        </w:tc>
        <w:tc>
          <w:tcPr>
            <w:tcW w:w="1047" w:type="dxa"/>
            <w:tcBorders>
              <w:left w:val="nil"/>
              <w:right w:val="nil"/>
            </w:tcBorders>
            <w:shd w:val="clear" w:color="auto" w:fill="auto"/>
            <w:noWrap/>
            <w:vAlign w:val="center"/>
            <w:hideMark/>
          </w:tcPr>
          <w:p w14:paraId="3B1C5E90" w14:textId="77777777" w:rsidR="00043E51" w:rsidRPr="00CA4E9E" w:rsidRDefault="00043E51" w:rsidP="002A7FCE">
            <w:pPr>
              <w:jc w:val="center"/>
              <w:rPr>
                <w:color w:val="000000"/>
              </w:rPr>
            </w:pPr>
            <w:r w:rsidRPr="00CA4E9E">
              <w:rPr>
                <w:color w:val="000000"/>
              </w:rPr>
              <w:t>5.192</w:t>
            </w:r>
          </w:p>
        </w:tc>
        <w:tc>
          <w:tcPr>
            <w:tcW w:w="960" w:type="dxa"/>
            <w:tcBorders>
              <w:left w:val="nil"/>
              <w:right w:val="nil"/>
            </w:tcBorders>
            <w:shd w:val="clear" w:color="auto" w:fill="auto"/>
            <w:noWrap/>
            <w:vAlign w:val="center"/>
            <w:hideMark/>
          </w:tcPr>
          <w:p w14:paraId="4A648E75" w14:textId="77777777" w:rsidR="00043E51" w:rsidRPr="00CA4E9E" w:rsidRDefault="00043E51" w:rsidP="002A7FCE">
            <w:pPr>
              <w:jc w:val="center"/>
              <w:rPr>
                <w:color w:val="000000"/>
              </w:rPr>
            </w:pPr>
            <w:r w:rsidRPr="00CA4E9E">
              <w:rPr>
                <w:color w:val="000000"/>
              </w:rPr>
              <w:t>1</w:t>
            </w:r>
          </w:p>
        </w:tc>
        <w:tc>
          <w:tcPr>
            <w:tcW w:w="1679" w:type="dxa"/>
            <w:tcBorders>
              <w:left w:val="nil"/>
              <w:right w:val="nil"/>
            </w:tcBorders>
            <w:shd w:val="clear" w:color="auto" w:fill="auto"/>
            <w:noWrap/>
            <w:vAlign w:val="center"/>
            <w:hideMark/>
          </w:tcPr>
          <w:p w14:paraId="0EB9F7AC" w14:textId="77777777" w:rsidR="00043E51" w:rsidRPr="00CA4E9E" w:rsidRDefault="00043E51" w:rsidP="002A7FCE">
            <w:pPr>
              <w:jc w:val="center"/>
              <w:rPr>
                <w:color w:val="000000"/>
              </w:rPr>
            </w:pPr>
            <w:r w:rsidRPr="00CA4E9E">
              <w:rPr>
                <w:color w:val="000000"/>
              </w:rPr>
              <w:t>0.023</w:t>
            </w:r>
          </w:p>
        </w:tc>
      </w:tr>
      <w:tr w:rsidR="00043E51" w:rsidRPr="00CA4E9E" w14:paraId="07C10774" w14:textId="77777777" w:rsidTr="002A7FCE">
        <w:trPr>
          <w:trHeight w:val="288"/>
        </w:trPr>
        <w:tc>
          <w:tcPr>
            <w:tcW w:w="4536" w:type="dxa"/>
            <w:tcBorders>
              <w:left w:val="nil"/>
              <w:right w:val="nil"/>
            </w:tcBorders>
            <w:shd w:val="clear" w:color="auto" w:fill="auto"/>
            <w:noWrap/>
            <w:vAlign w:val="center"/>
            <w:hideMark/>
          </w:tcPr>
          <w:p w14:paraId="535FC8F3" w14:textId="77777777" w:rsidR="00043E51" w:rsidRPr="00CA4E9E" w:rsidRDefault="00043E51" w:rsidP="002A7FCE">
            <w:pPr>
              <w:jc w:val="center"/>
              <w:rPr>
                <w:color w:val="000000"/>
              </w:rPr>
            </w:pPr>
            <w:r w:rsidRPr="00CA4E9E">
              <w:rPr>
                <w:color w:val="000000"/>
              </w:rPr>
              <w:t>Generation number</w:t>
            </w:r>
          </w:p>
        </w:tc>
        <w:tc>
          <w:tcPr>
            <w:tcW w:w="1047" w:type="dxa"/>
            <w:tcBorders>
              <w:left w:val="nil"/>
              <w:right w:val="nil"/>
            </w:tcBorders>
            <w:shd w:val="clear" w:color="auto" w:fill="auto"/>
            <w:noWrap/>
            <w:vAlign w:val="center"/>
            <w:hideMark/>
          </w:tcPr>
          <w:p w14:paraId="1CAD037F" w14:textId="77777777" w:rsidR="00043E51" w:rsidRPr="00CA4E9E" w:rsidRDefault="00043E51" w:rsidP="002A7FCE">
            <w:pPr>
              <w:jc w:val="center"/>
              <w:rPr>
                <w:color w:val="000000"/>
              </w:rPr>
            </w:pPr>
            <w:r w:rsidRPr="00CA4E9E">
              <w:rPr>
                <w:color w:val="000000"/>
              </w:rPr>
              <w:t>38.327</w:t>
            </w:r>
          </w:p>
        </w:tc>
        <w:tc>
          <w:tcPr>
            <w:tcW w:w="960" w:type="dxa"/>
            <w:tcBorders>
              <w:left w:val="nil"/>
              <w:right w:val="nil"/>
            </w:tcBorders>
            <w:shd w:val="clear" w:color="auto" w:fill="auto"/>
            <w:noWrap/>
            <w:vAlign w:val="center"/>
            <w:hideMark/>
          </w:tcPr>
          <w:p w14:paraId="346BE439" w14:textId="77777777" w:rsidR="00043E51" w:rsidRPr="00CA4E9E" w:rsidRDefault="00043E51" w:rsidP="002A7FCE">
            <w:pPr>
              <w:jc w:val="center"/>
              <w:rPr>
                <w:color w:val="000000"/>
              </w:rPr>
            </w:pPr>
            <w:r w:rsidRPr="00CA4E9E">
              <w:rPr>
                <w:color w:val="000000"/>
              </w:rPr>
              <w:t>1</w:t>
            </w:r>
          </w:p>
        </w:tc>
        <w:tc>
          <w:tcPr>
            <w:tcW w:w="1679" w:type="dxa"/>
            <w:tcBorders>
              <w:left w:val="nil"/>
              <w:right w:val="nil"/>
            </w:tcBorders>
            <w:shd w:val="clear" w:color="auto" w:fill="auto"/>
            <w:noWrap/>
            <w:vAlign w:val="center"/>
            <w:hideMark/>
          </w:tcPr>
          <w:p w14:paraId="2A1F2451" w14:textId="77777777" w:rsidR="00043E51" w:rsidRPr="00CA4E9E" w:rsidRDefault="00043E51" w:rsidP="002A7FCE">
            <w:pPr>
              <w:jc w:val="center"/>
              <w:rPr>
                <w:color w:val="000000"/>
              </w:rPr>
            </w:pPr>
            <w:r w:rsidRPr="00CA4E9E">
              <w:rPr>
                <w:color w:val="000000"/>
              </w:rPr>
              <w:t>&lt; 0.001</w:t>
            </w:r>
          </w:p>
        </w:tc>
      </w:tr>
      <w:tr w:rsidR="00043E51" w:rsidRPr="00CA4E9E" w14:paraId="47AAA437" w14:textId="77777777" w:rsidTr="002A7FCE">
        <w:trPr>
          <w:trHeight w:val="288"/>
        </w:trPr>
        <w:tc>
          <w:tcPr>
            <w:tcW w:w="4536" w:type="dxa"/>
            <w:tcBorders>
              <w:left w:val="nil"/>
              <w:right w:val="nil"/>
            </w:tcBorders>
            <w:shd w:val="clear" w:color="auto" w:fill="auto"/>
            <w:noWrap/>
            <w:vAlign w:val="center"/>
            <w:hideMark/>
          </w:tcPr>
          <w:p w14:paraId="1347A052" w14:textId="77777777" w:rsidR="00043E51" w:rsidRPr="00CA4E9E" w:rsidRDefault="00043E51" w:rsidP="002A7FCE">
            <w:pPr>
              <w:jc w:val="center"/>
              <w:rPr>
                <w:color w:val="000000"/>
              </w:rPr>
            </w:pPr>
            <w:r w:rsidRPr="00CA4E9E">
              <w:rPr>
                <w:color w:val="000000"/>
              </w:rPr>
              <w:t>Run</w:t>
            </w:r>
          </w:p>
        </w:tc>
        <w:tc>
          <w:tcPr>
            <w:tcW w:w="1047" w:type="dxa"/>
            <w:tcBorders>
              <w:left w:val="nil"/>
              <w:right w:val="nil"/>
            </w:tcBorders>
            <w:shd w:val="clear" w:color="auto" w:fill="auto"/>
            <w:noWrap/>
            <w:vAlign w:val="center"/>
            <w:hideMark/>
          </w:tcPr>
          <w:p w14:paraId="3DDE1F97" w14:textId="77777777" w:rsidR="00043E51" w:rsidRPr="00CA4E9E" w:rsidRDefault="00043E51" w:rsidP="002A7FCE">
            <w:pPr>
              <w:jc w:val="center"/>
              <w:rPr>
                <w:color w:val="000000"/>
              </w:rPr>
            </w:pPr>
            <w:r w:rsidRPr="00CA4E9E">
              <w:rPr>
                <w:color w:val="000000"/>
              </w:rPr>
              <w:t>30.277</w:t>
            </w:r>
          </w:p>
        </w:tc>
        <w:tc>
          <w:tcPr>
            <w:tcW w:w="960" w:type="dxa"/>
            <w:tcBorders>
              <w:left w:val="nil"/>
              <w:right w:val="nil"/>
            </w:tcBorders>
            <w:shd w:val="clear" w:color="auto" w:fill="auto"/>
            <w:noWrap/>
            <w:vAlign w:val="center"/>
            <w:hideMark/>
          </w:tcPr>
          <w:p w14:paraId="0D6EA75F" w14:textId="77777777" w:rsidR="00043E51" w:rsidRPr="00CA4E9E" w:rsidRDefault="00043E51" w:rsidP="002A7FCE">
            <w:pPr>
              <w:jc w:val="center"/>
              <w:rPr>
                <w:color w:val="000000"/>
              </w:rPr>
            </w:pPr>
            <w:r w:rsidRPr="00CA4E9E">
              <w:rPr>
                <w:color w:val="000000"/>
              </w:rPr>
              <w:t>1</w:t>
            </w:r>
          </w:p>
        </w:tc>
        <w:tc>
          <w:tcPr>
            <w:tcW w:w="1679" w:type="dxa"/>
            <w:tcBorders>
              <w:left w:val="nil"/>
              <w:right w:val="nil"/>
            </w:tcBorders>
            <w:shd w:val="clear" w:color="auto" w:fill="auto"/>
            <w:noWrap/>
            <w:vAlign w:val="center"/>
            <w:hideMark/>
          </w:tcPr>
          <w:p w14:paraId="69178DDF" w14:textId="77777777" w:rsidR="00043E51" w:rsidRPr="00CA4E9E" w:rsidRDefault="00043E51" w:rsidP="002A7FCE">
            <w:pPr>
              <w:jc w:val="center"/>
              <w:rPr>
                <w:color w:val="000000"/>
              </w:rPr>
            </w:pPr>
            <w:r w:rsidRPr="00CA4E9E">
              <w:rPr>
                <w:color w:val="000000"/>
              </w:rPr>
              <w:t>&lt; 0.001</w:t>
            </w:r>
          </w:p>
        </w:tc>
      </w:tr>
      <w:tr w:rsidR="00043E51" w:rsidRPr="00CA4E9E" w14:paraId="0996C9D1" w14:textId="77777777" w:rsidTr="002A7FCE">
        <w:trPr>
          <w:trHeight w:val="288"/>
        </w:trPr>
        <w:tc>
          <w:tcPr>
            <w:tcW w:w="4536" w:type="dxa"/>
            <w:tcBorders>
              <w:left w:val="nil"/>
              <w:right w:val="nil"/>
            </w:tcBorders>
            <w:shd w:val="clear" w:color="auto" w:fill="auto"/>
            <w:noWrap/>
            <w:vAlign w:val="center"/>
            <w:hideMark/>
          </w:tcPr>
          <w:p w14:paraId="786AA3A6" w14:textId="77777777" w:rsidR="00043E51" w:rsidRPr="00CA4E9E" w:rsidRDefault="00043E51" w:rsidP="002A7FCE">
            <w:pPr>
              <w:jc w:val="center"/>
              <w:rPr>
                <w:color w:val="000000"/>
              </w:rPr>
            </w:pPr>
            <w:r>
              <w:rPr>
                <w:color w:val="000000"/>
              </w:rPr>
              <w:t>Polarity x Generation number</w:t>
            </w:r>
          </w:p>
        </w:tc>
        <w:tc>
          <w:tcPr>
            <w:tcW w:w="1047" w:type="dxa"/>
            <w:tcBorders>
              <w:left w:val="nil"/>
              <w:right w:val="nil"/>
            </w:tcBorders>
            <w:shd w:val="clear" w:color="auto" w:fill="auto"/>
            <w:noWrap/>
            <w:vAlign w:val="center"/>
            <w:hideMark/>
          </w:tcPr>
          <w:p w14:paraId="2E15170F" w14:textId="77777777" w:rsidR="00043E51" w:rsidRPr="00CA4E9E" w:rsidRDefault="00043E51" w:rsidP="002A7FCE">
            <w:pPr>
              <w:jc w:val="center"/>
              <w:rPr>
                <w:color w:val="000000"/>
              </w:rPr>
            </w:pPr>
            <w:r w:rsidRPr="00CA4E9E">
              <w:rPr>
                <w:color w:val="000000"/>
              </w:rPr>
              <w:t>0.001</w:t>
            </w:r>
          </w:p>
        </w:tc>
        <w:tc>
          <w:tcPr>
            <w:tcW w:w="960" w:type="dxa"/>
            <w:tcBorders>
              <w:left w:val="nil"/>
              <w:right w:val="nil"/>
            </w:tcBorders>
            <w:shd w:val="clear" w:color="auto" w:fill="auto"/>
            <w:noWrap/>
            <w:vAlign w:val="center"/>
            <w:hideMark/>
          </w:tcPr>
          <w:p w14:paraId="7A2268BF" w14:textId="77777777" w:rsidR="00043E51" w:rsidRPr="00CA4E9E" w:rsidRDefault="00043E51" w:rsidP="002A7FCE">
            <w:pPr>
              <w:jc w:val="center"/>
              <w:rPr>
                <w:color w:val="000000"/>
              </w:rPr>
            </w:pPr>
            <w:r w:rsidRPr="00CA4E9E">
              <w:rPr>
                <w:color w:val="000000"/>
              </w:rPr>
              <w:t>1</w:t>
            </w:r>
          </w:p>
        </w:tc>
        <w:tc>
          <w:tcPr>
            <w:tcW w:w="1679" w:type="dxa"/>
            <w:tcBorders>
              <w:left w:val="nil"/>
              <w:right w:val="nil"/>
            </w:tcBorders>
            <w:shd w:val="clear" w:color="auto" w:fill="auto"/>
            <w:noWrap/>
            <w:vAlign w:val="center"/>
            <w:hideMark/>
          </w:tcPr>
          <w:p w14:paraId="15196079" w14:textId="77777777" w:rsidR="00043E51" w:rsidRPr="00CA4E9E" w:rsidRDefault="00043E51" w:rsidP="002A7FCE">
            <w:pPr>
              <w:jc w:val="center"/>
              <w:rPr>
                <w:color w:val="000000"/>
              </w:rPr>
            </w:pPr>
            <w:r w:rsidRPr="00CA4E9E">
              <w:rPr>
                <w:color w:val="000000"/>
              </w:rPr>
              <w:t>0.971</w:t>
            </w:r>
          </w:p>
        </w:tc>
      </w:tr>
      <w:tr w:rsidR="00043E51" w:rsidRPr="00CA4E9E" w14:paraId="467EF135" w14:textId="77777777" w:rsidTr="002A7FCE">
        <w:trPr>
          <w:trHeight w:val="288"/>
        </w:trPr>
        <w:tc>
          <w:tcPr>
            <w:tcW w:w="4536" w:type="dxa"/>
            <w:tcBorders>
              <w:left w:val="nil"/>
              <w:right w:val="nil"/>
            </w:tcBorders>
            <w:shd w:val="clear" w:color="auto" w:fill="auto"/>
            <w:noWrap/>
            <w:vAlign w:val="center"/>
            <w:hideMark/>
          </w:tcPr>
          <w:p w14:paraId="78C911D1" w14:textId="77777777" w:rsidR="00043E51" w:rsidRPr="00CA4E9E" w:rsidRDefault="00043E51" w:rsidP="002A7FCE">
            <w:pPr>
              <w:jc w:val="center"/>
              <w:rPr>
                <w:color w:val="000000"/>
              </w:rPr>
            </w:pPr>
            <w:r w:rsidRPr="00CA4E9E">
              <w:rPr>
                <w:color w:val="000000"/>
              </w:rPr>
              <w:t>Initial number of bacteria</w:t>
            </w:r>
          </w:p>
        </w:tc>
        <w:tc>
          <w:tcPr>
            <w:tcW w:w="1047" w:type="dxa"/>
            <w:tcBorders>
              <w:left w:val="nil"/>
              <w:right w:val="nil"/>
            </w:tcBorders>
            <w:shd w:val="clear" w:color="auto" w:fill="auto"/>
            <w:noWrap/>
            <w:vAlign w:val="center"/>
            <w:hideMark/>
          </w:tcPr>
          <w:p w14:paraId="54BD7649" w14:textId="77777777" w:rsidR="00043E51" w:rsidRPr="00CA4E9E" w:rsidRDefault="00043E51" w:rsidP="002A7FCE">
            <w:pPr>
              <w:jc w:val="center"/>
              <w:rPr>
                <w:color w:val="000000"/>
              </w:rPr>
            </w:pPr>
            <w:r w:rsidRPr="00CA4E9E">
              <w:rPr>
                <w:color w:val="000000"/>
              </w:rPr>
              <w:t>0.068</w:t>
            </w:r>
          </w:p>
        </w:tc>
        <w:tc>
          <w:tcPr>
            <w:tcW w:w="960" w:type="dxa"/>
            <w:tcBorders>
              <w:left w:val="nil"/>
              <w:right w:val="nil"/>
            </w:tcBorders>
            <w:shd w:val="clear" w:color="auto" w:fill="auto"/>
            <w:noWrap/>
            <w:vAlign w:val="center"/>
            <w:hideMark/>
          </w:tcPr>
          <w:p w14:paraId="036FB600" w14:textId="77777777" w:rsidR="00043E51" w:rsidRPr="00CA4E9E" w:rsidRDefault="00043E51" w:rsidP="002A7FCE">
            <w:pPr>
              <w:jc w:val="center"/>
              <w:rPr>
                <w:color w:val="000000"/>
              </w:rPr>
            </w:pPr>
            <w:r w:rsidRPr="00CA4E9E">
              <w:rPr>
                <w:color w:val="000000"/>
              </w:rPr>
              <w:t>1</w:t>
            </w:r>
          </w:p>
        </w:tc>
        <w:tc>
          <w:tcPr>
            <w:tcW w:w="1679" w:type="dxa"/>
            <w:tcBorders>
              <w:left w:val="nil"/>
              <w:right w:val="nil"/>
            </w:tcBorders>
            <w:shd w:val="clear" w:color="auto" w:fill="auto"/>
            <w:noWrap/>
            <w:vAlign w:val="center"/>
            <w:hideMark/>
          </w:tcPr>
          <w:p w14:paraId="6FA5CB8E" w14:textId="77777777" w:rsidR="00043E51" w:rsidRPr="00CA4E9E" w:rsidRDefault="00043E51" w:rsidP="002A7FCE">
            <w:pPr>
              <w:jc w:val="center"/>
              <w:rPr>
                <w:color w:val="000000"/>
              </w:rPr>
            </w:pPr>
            <w:r w:rsidRPr="00CA4E9E">
              <w:rPr>
                <w:color w:val="000000"/>
              </w:rPr>
              <w:t>0.794</w:t>
            </w:r>
          </w:p>
        </w:tc>
      </w:tr>
      <w:tr w:rsidR="00043E51" w:rsidRPr="00CA4E9E" w14:paraId="64D60832" w14:textId="77777777" w:rsidTr="002A7FCE">
        <w:trPr>
          <w:trHeight w:val="288"/>
        </w:trPr>
        <w:tc>
          <w:tcPr>
            <w:tcW w:w="4536" w:type="dxa"/>
            <w:tcBorders>
              <w:left w:val="nil"/>
              <w:bottom w:val="nil"/>
              <w:right w:val="nil"/>
            </w:tcBorders>
            <w:shd w:val="clear" w:color="auto" w:fill="auto"/>
            <w:noWrap/>
            <w:vAlign w:val="bottom"/>
            <w:hideMark/>
          </w:tcPr>
          <w:p w14:paraId="0EF86A61" w14:textId="77777777" w:rsidR="00043E51" w:rsidRPr="00CA4E9E" w:rsidRDefault="00043E51" w:rsidP="002A7FCE">
            <w:pPr>
              <w:rPr>
                <w:rFonts w:ascii="Calibri" w:hAnsi="Calibri"/>
                <w:color w:val="000000"/>
              </w:rPr>
            </w:pPr>
          </w:p>
        </w:tc>
        <w:tc>
          <w:tcPr>
            <w:tcW w:w="1047" w:type="dxa"/>
            <w:tcBorders>
              <w:left w:val="nil"/>
              <w:bottom w:val="nil"/>
              <w:right w:val="nil"/>
            </w:tcBorders>
            <w:shd w:val="clear" w:color="auto" w:fill="auto"/>
            <w:noWrap/>
            <w:vAlign w:val="bottom"/>
            <w:hideMark/>
          </w:tcPr>
          <w:p w14:paraId="6B15C2D5" w14:textId="77777777" w:rsidR="00043E51" w:rsidRPr="00CA4E9E" w:rsidRDefault="00043E51" w:rsidP="002A7FCE">
            <w:pPr>
              <w:rPr>
                <w:rFonts w:ascii="Calibri" w:hAnsi="Calibri"/>
                <w:color w:val="000000"/>
              </w:rPr>
            </w:pPr>
          </w:p>
        </w:tc>
        <w:tc>
          <w:tcPr>
            <w:tcW w:w="960" w:type="dxa"/>
            <w:tcBorders>
              <w:left w:val="nil"/>
              <w:bottom w:val="nil"/>
              <w:right w:val="nil"/>
            </w:tcBorders>
            <w:shd w:val="clear" w:color="auto" w:fill="auto"/>
            <w:noWrap/>
            <w:vAlign w:val="bottom"/>
            <w:hideMark/>
          </w:tcPr>
          <w:p w14:paraId="3CE05D0A" w14:textId="77777777" w:rsidR="00043E51" w:rsidRPr="00CA4E9E" w:rsidRDefault="00043E51" w:rsidP="002A7FCE">
            <w:pPr>
              <w:rPr>
                <w:rFonts w:ascii="Calibri" w:hAnsi="Calibri"/>
                <w:color w:val="000000"/>
              </w:rPr>
            </w:pPr>
          </w:p>
        </w:tc>
        <w:tc>
          <w:tcPr>
            <w:tcW w:w="1679" w:type="dxa"/>
            <w:tcBorders>
              <w:left w:val="nil"/>
              <w:bottom w:val="nil"/>
              <w:right w:val="nil"/>
            </w:tcBorders>
            <w:shd w:val="clear" w:color="auto" w:fill="auto"/>
            <w:noWrap/>
            <w:vAlign w:val="bottom"/>
            <w:hideMark/>
          </w:tcPr>
          <w:p w14:paraId="065E259F" w14:textId="77777777" w:rsidR="00043E51" w:rsidRPr="00CA4E9E" w:rsidRDefault="00043E51" w:rsidP="002A7FCE">
            <w:pPr>
              <w:rPr>
                <w:rFonts w:ascii="Calibri" w:hAnsi="Calibri"/>
                <w:color w:val="000000"/>
              </w:rPr>
            </w:pPr>
          </w:p>
        </w:tc>
      </w:tr>
      <w:tr w:rsidR="00043E51" w:rsidRPr="00CA4E9E" w14:paraId="50BDB4D8" w14:textId="77777777" w:rsidTr="002A7FCE">
        <w:trPr>
          <w:trHeight w:val="288"/>
        </w:trPr>
        <w:tc>
          <w:tcPr>
            <w:tcW w:w="4536" w:type="dxa"/>
            <w:tcBorders>
              <w:top w:val="nil"/>
              <w:left w:val="nil"/>
              <w:bottom w:val="nil"/>
              <w:right w:val="nil"/>
            </w:tcBorders>
            <w:shd w:val="clear" w:color="auto" w:fill="auto"/>
            <w:noWrap/>
            <w:vAlign w:val="center"/>
            <w:hideMark/>
          </w:tcPr>
          <w:p w14:paraId="0205524A" w14:textId="77777777" w:rsidR="00043E51" w:rsidRPr="00CA4E9E" w:rsidRDefault="00043E51" w:rsidP="002A7FCE">
            <w:pPr>
              <w:rPr>
                <w:b/>
                <w:color w:val="000000"/>
              </w:rPr>
            </w:pPr>
            <w:r>
              <w:rPr>
                <w:b/>
                <w:color w:val="000000"/>
              </w:rPr>
              <w:br/>
            </w:r>
            <w:r w:rsidRPr="00CA4E9E">
              <w:rPr>
                <w:b/>
                <w:color w:val="000000"/>
              </w:rPr>
              <w:t>B) Minimum adequate model estimates</w:t>
            </w:r>
            <w:r>
              <w:rPr>
                <w:b/>
                <w:color w:val="000000"/>
              </w:rPr>
              <w:br/>
            </w:r>
          </w:p>
        </w:tc>
        <w:tc>
          <w:tcPr>
            <w:tcW w:w="1047" w:type="dxa"/>
            <w:tcBorders>
              <w:top w:val="nil"/>
              <w:left w:val="nil"/>
              <w:bottom w:val="nil"/>
              <w:right w:val="nil"/>
            </w:tcBorders>
            <w:shd w:val="clear" w:color="auto" w:fill="auto"/>
            <w:noWrap/>
            <w:vAlign w:val="bottom"/>
            <w:hideMark/>
          </w:tcPr>
          <w:p w14:paraId="2132987B" w14:textId="77777777" w:rsidR="00043E51" w:rsidRPr="00CA4E9E" w:rsidRDefault="00043E51" w:rsidP="002A7FCE">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2D1077FC" w14:textId="77777777" w:rsidR="00043E51" w:rsidRPr="00CA4E9E" w:rsidRDefault="00043E51" w:rsidP="002A7FCE">
            <w:pPr>
              <w:rPr>
                <w:rFonts w:ascii="Calibri" w:hAnsi="Calibri"/>
                <w:color w:val="000000"/>
              </w:rPr>
            </w:pPr>
          </w:p>
        </w:tc>
        <w:tc>
          <w:tcPr>
            <w:tcW w:w="1679" w:type="dxa"/>
            <w:tcBorders>
              <w:top w:val="nil"/>
              <w:left w:val="nil"/>
              <w:bottom w:val="nil"/>
              <w:right w:val="nil"/>
            </w:tcBorders>
            <w:shd w:val="clear" w:color="auto" w:fill="auto"/>
            <w:noWrap/>
            <w:vAlign w:val="bottom"/>
            <w:hideMark/>
          </w:tcPr>
          <w:p w14:paraId="6BD7CC18" w14:textId="77777777" w:rsidR="00043E51" w:rsidRPr="00CA4E9E" w:rsidRDefault="00043E51" w:rsidP="002A7FCE">
            <w:pPr>
              <w:rPr>
                <w:rFonts w:ascii="Calibri" w:hAnsi="Calibri"/>
                <w:color w:val="000000"/>
              </w:rPr>
            </w:pPr>
          </w:p>
        </w:tc>
      </w:tr>
      <w:tr w:rsidR="00043E51" w:rsidRPr="00CA4E9E" w14:paraId="1277C07C" w14:textId="77777777" w:rsidTr="002A7FCE">
        <w:trPr>
          <w:trHeight w:val="288"/>
        </w:trPr>
        <w:tc>
          <w:tcPr>
            <w:tcW w:w="4536" w:type="dxa"/>
            <w:tcBorders>
              <w:top w:val="nil"/>
              <w:left w:val="nil"/>
              <w:right w:val="nil"/>
            </w:tcBorders>
            <w:shd w:val="clear" w:color="auto" w:fill="auto"/>
            <w:noWrap/>
            <w:vAlign w:val="center"/>
            <w:hideMark/>
          </w:tcPr>
          <w:p w14:paraId="18CFB3B0" w14:textId="77777777" w:rsidR="00043E51" w:rsidRPr="00CA4E9E" w:rsidRDefault="00043E51" w:rsidP="002A7FCE">
            <w:pPr>
              <w:jc w:val="center"/>
              <w:rPr>
                <w:b/>
                <w:color w:val="000000"/>
              </w:rPr>
            </w:pPr>
            <w:r w:rsidRPr="00CA4E9E">
              <w:rPr>
                <w:b/>
                <w:color w:val="000000"/>
              </w:rPr>
              <w:t>Fixed effects</w:t>
            </w:r>
          </w:p>
        </w:tc>
        <w:tc>
          <w:tcPr>
            <w:tcW w:w="1047" w:type="dxa"/>
            <w:tcBorders>
              <w:top w:val="nil"/>
              <w:left w:val="nil"/>
              <w:right w:val="nil"/>
            </w:tcBorders>
            <w:shd w:val="clear" w:color="auto" w:fill="auto"/>
            <w:noWrap/>
            <w:vAlign w:val="center"/>
            <w:hideMark/>
          </w:tcPr>
          <w:p w14:paraId="732D2C05" w14:textId="77777777" w:rsidR="00043E51" w:rsidRPr="00CA4E9E" w:rsidRDefault="00043E51" w:rsidP="002A7FCE">
            <w:pPr>
              <w:jc w:val="center"/>
              <w:rPr>
                <w:b/>
                <w:color w:val="000000"/>
              </w:rPr>
            </w:pPr>
            <w:r w:rsidRPr="00CA4E9E">
              <w:rPr>
                <w:b/>
                <w:color w:val="000000"/>
              </w:rPr>
              <w:t>Estimate</w:t>
            </w:r>
          </w:p>
        </w:tc>
        <w:tc>
          <w:tcPr>
            <w:tcW w:w="2639" w:type="dxa"/>
            <w:gridSpan w:val="2"/>
            <w:tcBorders>
              <w:top w:val="nil"/>
              <w:left w:val="nil"/>
              <w:right w:val="nil"/>
            </w:tcBorders>
            <w:shd w:val="clear" w:color="auto" w:fill="auto"/>
            <w:noWrap/>
            <w:vAlign w:val="center"/>
            <w:hideMark/>
          </w:tcPr>
          <w:p w14:paraId="26FEA7CA" w14:textId="77777777" w:rsidR="00043E51" w:rsidRPr="00CA4E9E" w:rsidRDefault="00043E51" w:rsidP="002A7FCE">
            <w:pPr>
              <w:jc w:val="center"/>
              <w:rPr>
                <w:rFonts w:ascii="Calibri" w:hAnsi="Calibri"/>
                <w:b/>
                <w:color w:val="000000"/>
              </w:rPr>
            </w:pPr>
            <w:r w:rsidRPr="00CA4E9E">
              <w:rPr>
                <w:b/>
                <w:color w:val="000000"/>
              </w:rPr>
              <w:t>SE</w:t>
            </w:r>
          </w:p>
        </w:tc>
      </w:tr>
      <w:tr w:rsidR="00043E51" w:rsidRPr="00CA4E9E" w14:paraId="446FF843" w14:textId="77777777" w:rsidTr="002A7FCE">
        <w:trPr>
          <w:trHeight w:val="288"/>
        </w:trPr>
        <w:tc>
          <w:tcPr>
            <w:tcW w:w="4536" w:type="dxa"/>
            <w:tcBorders>
              <w:left w:val="nil"/>
              <w:right w:val="nil"/>
            </w:tcBorders>
            <w:shd w:val="clear" w:color="auto" w:fill="auto"/>
            <w:noWrap/>
            <w:vAlign w:val="center"/>
            <w:hideMark/>
          </w:tcPr>
          <w:p w14:paraId="17200F32" w14:textId="77777777" w:rsidR="00043E51" w:rsidRPr="00CA4E9E" w:rsidRDefault="00043E51" w:rsidP="002A7FCE">
            <w:pPr>
              <w:jc w:val="center"/>
              <w:rPr>
                <w:color w:val="000000"/>
              </w:rPr>
            </w:pPr>
            <w:r w:rsidRPr="00CA4E9E">
              <w:rPr>
                <w:color w:val="000000"/>
              </w:rPr>
              <w:t>Intercept</w:t>
            </w:r>
          </w:p>
        </w:tc>
        <w:tc>
          <w:tcPr>
            <w:tcW w:w="1047" w:type="dxa"/>
            <w:tcBorders>
              <w:left w:val="nil"/>
              <w:right w:val="nil"/>
            </w:tcBorders>
            <w:shd w:val="clear" w:color="auto" w:fill="auto"/>
            <w:noWrap/>
            <w:vAlign w:val="center"/>
            <w:hideMark/>
          </w:tcPr>
          <w:p w14:paraId="43F3A2D7" w14:textId="77777777" w:rsidR="00043E51" w:rsidRPr="00CA4E9E" w:rsidRDefault="00043E51" w:rsidP="002A7FCE">
            <w:pPr>
              <w:jc w:val="center"/>
              <w:rPr>
                <w:color w:val="000000"/>
              </w:rPr>
            </w:pPr>
            <w:r w:rsidRPr="00CA4E9E">
              <w:rPr>
                <w:color w:val="000000"/>
              </w:rPr>
              <w:t>23.893</w:t>
            </w:r>
          </w:p>
        </w:tc>
        <w:tc>
          <w:tcPr>
            <w:tcW w:w="2639" w:type="dxa"/>
            <w:gridSpan w:val="2"/>
            <w:tcBorders>
              <w:left w:val="nil"/>
              <w:right w:val="nil"/>
            </w:tcBorders>
            <w:shd w:val="clear" w:color="auto" w:fill="auto"/>
            <w:noWrap/>
            <w:vAlign w:val="center"/>
            <w:hideMark/>
          </w:tcPr>
          <w:p w14:paraId="74BAFC5A" w14:textId="77777777" w:rsidR="00043E51" w:rsidRPr="00CA4E9E" w:rsidRDefault="00043E51" w:rsidP="002A7FCE">
            <w:pPr>
              <w:jc w:val="center"/>
              <w:rPr>
                <w:rFonts w:ascii="Calibri" w:hAnsi="Calibri"/>
                <w:color w:val="000000"/>
              </w:rPr>
            </w:pPr>
            <w:r w:rsidRPr="00CA4E9E">
              <w:rPr>
                <w:color w:val="000000"/>
              </w:rPr>
              <w:t>0.677</w:t>
            </w:r>
          </w:p>
        </w:tc>
      </w:tr>
      <w:tr w:rsidR="00043E51" w:rsidRPr="00CA4E9E" w14:paraId="76F1A8C1" w14:textId="77777777" w:rsidTr="002A7FCE">
        <w:trPr>
          <w:trHeight w:val="288"/>
        </w:trPr>
        <w:tc>
          <w:tcPr>
            <w:tcW w:w="4536" w:type="dxa"/>
            <w:tcBorders>
              <w:left w:val="nil"/>
              <w:right w:val="nil"/>
            </w:tcBorders>
            <w:shd w:val="clear" w:color="auto" w:fill="auto"/>
            <w:noWrap/>
            <w:vAlign w:val="center"/>
            <w:hideMark/>
          </w:tcPr>
          <w:p w14:paraId="16940E04" w14:textId="77777777" w:rsidR="00043E51" w:rsidRPr="00CA4E9E" w:rsidRDefault="00043E51" w:rsidP="002A7FCE">
            <w:pPr>
              <w:jc w:val="center"/>
              <w:rPr>
                <w:color w:val="000000"/>
              </w:rPr>
            </w:pPr>
            <w:r w:rsidRPr="00CA4E9E">
              <w:rPr>
                <w:color w:val="000000"/>
              </w:rPr>
              <w:t>Polarity (new pole daughter effect)</w:t>
            </w:r>
          </w:p>
        </w:tc>
        <w:tc>
          <w:tcPr>
            <w:tcW w:w="1047" w:type="dxa"/>
            <w:tcBorders>
              <w:left w:val="nil"/>
              <w:right w:val="nil"/>
            </w:tcBorders>
            <w:shd w:val="clear" w:color="auto" w:fill="auto"/>
            <w:noWrap/>
            <w:vAlign w:val="center"/>
            <w:hideMark/>
          </w:tcPr>
          <w:p w14:paraId="48EA639A" w14:textId="77777777" w:rsidR="00043E51" w:rsidRPr="00CA4E9E" w:rsidRDefault="00043E51" w:rsidP="002A7FCE">
            <w:pPr>
              <w:jc w:val="center"/>
              <w:rPr>
                <w:color w:val="000000"/>
              </w:rPr>
            </w:pPr>
            <w:r w:rsidRPr="00CA4E9E">
              <w:rPr>
                <w:color w:val="000000"/>
              </w:rPr>
              <w:t>-1.084</w:t>
            </w:r>
          </w:p>
        </w:tc>
        <w:tc>
          <w:tcPr>
            <w:tcW w:w="2639" w:type="dxa"/>
            <w:gridSpan w:val="2"/>
            <w:tcBorders>
              <w:left w:val="nil"/>
              <w:right w:val="nil"/>
            </w:tcBorders>
            <w:shd w:val="clear" w:color="auto" w:fill="auto"/>
            <w:noWrap/>
            <w:vAlign w:val="center"/>
            <w:hideMark/>
          </w:tcPr>
          <w:p w14:paraId="62FBF4F8" w14:textId="77777777" w:rsidR="00043E51" w:rsidRPr="00CA4E9E" w:rsidRDefault="00043E51" w:rsidP="002A7FCE">
            <w:pPr>
              <w:jc w:val="center"/>
              <w:rPr>
                <w:rFonts w:ascii="Calibri" w:hAnsi="Calibri"/>
                <w:color w:val="000000"/>
              </w:rPr>
            </w:pPr>
            <w:r w:rsidRPr="00CA4E9E">
              <w:rPr>
                <w:color w:val="000000"/>
              </w:rPr>
              <w:t>0.476</w:t>
            </w:r>
          </w:p>
        </w:tc>
      </w:tr>
      <w:tr w:rsidR="00043E51" w:rsidRPr="00CA4E9E" w14:paraId="0ABF3CC6" w14:textId="77777777" w:rsidTr="002A7FCE">
        <w:trPr>
          <w:trHeight w:val="288"/>
        </w:trPr>
        <w:tc>
          <w:tcPr>
            <w:tcW w:w="4536" w:type="dxa"/>
            <w:tcBorders>
              <w:top w:val="nil"/>
              <w:left w:val="nil"/>
              <w:right w:val="nil"/>
            </w:tcBorders>
            <w:shd w:val="clear" w:color="auto" w:fill="auto"/>
            <w:noWrap/>
            <w:vAlign w:val="center"/>
            <w:hideMark/>
          </w:tcPr>
          <w:p w14:paraId="2FE3EC13" w14:textId="77777777" w:rsidR="00043E51" w:rsidRPr="00CA4E9E" w:rsidRDefault="00043E51" w:rsidP="002A7FCE">
            <w:pPr>
              <w:jc w:val="center"/>
              <w:rPr>
                <w:color w:val="000000"/>
              </w:rPr>
            </w:pPr>
            <w:r w:rsidRPr="00CA4E9E">
              <w:rPr>
                <w:color w:val="000000"/>
              </w:rPr>
              <w:t xml:space="preserve">Generation number </w:t>
            </w:r>
          </w:p>
        </w:tc>
        <w:tc>
          <w:tcPr>
            <w:tcW w:w="1047" w:type="dxa"/>
            <w:tcBorders>
              <w:top w:val="nil"/>
              <w:left w:val="nil"/>
              <w:right w:val="nil"/>
            </w:tcBorders>
            <w:shd w:val="clear" w:color="auto" w:fill="auto"/>
            <w:noWrap/>
            <w:vAlign w:val="center"/>
            <w:hideMark/>
          </w:tcPr>
          <w:p w14:paraId="55E46766" w14:textId="77777777" w:rsidR="00043E51" w:rsidRPr="00CA4E9E" w:rsidRDefault="00043E51" w:rsidP="002A7FCE">
            <w:pPr>
              <w:jc w:val="center"/>
              <w:rPr>
                <w:color w:val="000000"/>
              </w:rPr>
            </w:pPr>
            <w:r w:rsidRPr="00CA4E9E">
              <w:rPr>
                <w:color w:val="000000"/>
              </w:rPr>
              <w:t>0.517</w:t>
            </w:r>
          </w:p>
        </w:tc>
        <w:tc>
          <w:tcPr>
            <w:tcW w:w="2639" w:type="dxa"/>
            <w:gridSpan w:val="2"/>
            <w:tcBorders>
              <w:top w:val="nil"/>
              <w:left w:val="nil"/>
              <w:right w:val="nil"/>
            </w:tcBorders>
            <w:shd w:val="clear" w:color="auto" w:fill="auto"/>
            <w:noWrap/>
            <w:vAlign w:val="center"/>
            <w:hideMark/>
          </w:tcPr>
          <w:p w14:paraId="365F8D5F" w14:textId="77777777" w:rsidR="00043E51" w:rsidRPr="00CA4E9E" w:rsidRDefault="00043E51" w:rsidP="002A7FCE">
            <w:pPr>
              <w:jc w:val="center"/>
              <w:rPr>
                <w:rFonts w:ascii="Calibri" w:hAnsi="Calibri"/>
                <w:color w:val="000000"/>
              </w:rPr>
            </w:pPr>
            <w:r w:rsidRPr="00CA4E9E">
              <w:rPr>
                <w:color w:val="000000"/>
              </w:rPr>
              <w:t>0.082</w:t>
            </w:r>
          </w:p>
        </w:tc>
      </w:tr>
      <w:tr w:rsidR="00043E51" w:rsidRPr="00CA4E9E" w14:paraId="7BE0A9A9" w14:textId="77777777" w:rsidTr="002A7FCE">
        <w:trPr>
          <w:trHeight w:val="288"/>
        </w:trPr>
        <w:tc>
          <w:tcPr>
            <w:tcW w:w="4536" w:type="dxa"/>
            <w:tcBorders>
              <w:left w:val="nil"/>
              <w:right w:val="nil"/>
            </w:tcBorders>
            <w:shd w:val="clear" w:color="auto" w:fill="auto"/>
            <w:noWrap/>
            <w:vAlign w:val="center"/>
            <w:hideMark/>
          </w:tcPr>
          <w:p w14:paraId="658B2170" w14:textId="77777777" w:rsidR="00043E51" w:rsidRPr="00CA4E9E" w:rsidRDefault="00043E51" w:rsidP="002A7FCE">
            <w:pPr>
              <w:jc w:val="center"/>
              <w:rPr>
                <w:color w:val="000000"/>
              </w:rPr>
            </w:pPr>
            <w:r w:rsidRPr="00CA4E9E">
              <w:rPr>
                <w:color w:val="000000"/>
              </w:rPr>
              <w:t>Run (Run B effect)</w:t>
            </w:r>
          </w:p>
        </w:tc>
        <w:tc>
          <w:tcPr>
            <w:tcW w:w="1047" w:type="dxa"/>
            <w:tcBorders>
              <w:left w:val="nil"/>
              <w:right w:val="nil"/>
            </w:tcBorders>
            <w:shd w:val="clear" w:color="auto" w:fill="auto"/>
            <w:noWrap/>
            <w:vAlign w:val="center"/>
            <w:hideMark/>
          </w:tcPr>
          <w:p w14:paraId="258EB7A8" w14:textId="77777777" w:rsidR="00043E51" w:rsidRPr="00CA4E9E" w:rsidRDefault="00043E51" w:rsidP="002A7FCE">
            <w:pPr>
              <w:jc w:val="center"/>
              <w:rPr>
                <w:color w:val="000000"/>
              </w:rPr>
            </w:pPr>
            <w:r w:rsidRPr="00CA4E9E">
              <w:rPr>
                <w:color w:val="000000"/>
              </w:rPr>
              <w:t>-3.588</w:t>
            </w:r>
          </w:p>
        </w:tc>
        <w:tc>
          <w:tcPr>
            <w:tcW w:w="2639" w:type="dxa"/>
            <w:gridSpan w:val="2"/>
            <w:tcBorders>
              <w:left w:val="nil"/>
              <w:right w:val="nil"/>
            </w:tcBorders>
            <w:shd w:val="clear" w:color="auto" w:fill="auto"/>
            <w:noWrap/>
            <w:vAlign w:val="center"/>
            <w:hideMark/>
          </w:tcPr>
          <w:p w14:paraId="6F286612" w14:textId="77777777" w:rsidR="00043E51" w:rsidRPr="00CA4E9E" w:rsidRDefault="00043E51" w:rsidP="002A7FCE">
            <w:pPr>
              <w:jc w:val="center"/>
              <w:rPr>
                <w:rFonts w:ascii="Calibri" w:hAnsi="Calibri"/>
                <w:color w:val="000000"/>
              </w:rPr>
            </w:pPr>
            <w:r w:rsidRPr="00CA4E9E">
              <w:rPr>
                <w:color w:val="000000"/>
              </w:rPr>
              <w:t>0.476</w:t>
            </w:r>
          </w:p>
        </w:tc>
      </w:tr>
      <w:tr w:rsidR="00043E51" w:rsidRPr="00CA4E9E" w14:paraId="13383AB3" w14:textId="77777777" w:rsidTr="002A7FCE">
        <w:trPr>
          <w:trHeight w:val="288"/>
        </w:trPr>
        <w:tc>
          <w:tcPr>
            <w:tcW w:w="4536" w:type="dxa"/>
            <w:tcBorders>
              <w:top w:val="nil"/>
              <w:left w:val="nil"/>
              <w:right w:val="nil"/>
            </w:tcBorders>
            <w:shd w:val="clear" w:color="auto" w:fill="auto"/>
            <w:noWrap/>
            <w:vAlign w:val="center"/>
            <w:hideMark/>
          </w:tcPr>
          <w:p w14:paraId="74D9B29A" w14:textId="77777777" w:rsidR="00043E51" w:rsidRPr="00CA4E9E" w:rsidRDefault="00043E51" w:rsidP="002A7FCE">
            <w:pPr>
              <w:jc w:val="center"/>
              <w:rPr>
                <w:b/>
                <w:color w:val="000000"/>
              </w:rPr>
            </w:pPr>
          </w:p>
        </w:tc>
        <w:tc>
          <w:tcPr>
            <w:tcW w:w="3686" w:type="dxa"/>
            <w:gridSpan w:val="3"/>
            <w:tcBorders>
              <w:top w:val="nil"/>
              <w:left w:val="nil"/>
              <w:right w:val="nil"/>
            </w:tcBorders>
            <w:shd w:val="clear" w:color="auto" w:fill="auto"/>
            <w:noWrap/>
            <w:vAlign w:val="center"/>
            <w:hideMark/>
          </w:tcPr>
          <w:p w14:paraId="5EA5A1AC" w14:textId="77777777" w:rsidR="00043E51" w:rsidRPr="00CA4E9E" w:rsidRDefault="00043E51" w:rsidP="002A7FCE">
            <w:pPr>
              <w:jc w:val="center"/>
              <w:rPr>
                <w:rFonts w:ascii="Calibri" w:hAnsi="Calibri"/>
                <w:b/>
                <w:color w:val="000000"/>
              </w:rPr>
            </w:pPr>
            <w:r w:rsidRPr="00CA4E9E">
              <w:rPr>
                <w:b/>
                <w:color w:val="000000"/>
              </w:rPr>
              <w:t>Variance</w:t>
            </w:r>
          </w:p>
        </w:tc>
      </w:tr>
      <w:tr w:rsidR="00043E51" w:rsidRPr="00CA4E9E" w14:paraId="297275C8" w14:textId="77777777" w:rsidTr="002A7FCE">
        <w:trPr>
          <w:trHeight w:val="288"/>
        </w:trPr>
        <w:tc>
          <w:tcPr>
            <w:tcW w:w="4536" w:type="dxa"/>
            <w:tcBorders>
              <w:left w:val="nil"/>
              <w:right w:val="nil"/>
            </w:tcBorders>
            <w:shd w:val="clear" w:color="auto" w:fill="auto"/>
            <w:noWrap/>
            <w:vAlign w:val="center"/>
            <w:hideMark/>
          </w:tcPr>
          <w:p w14:paraId="6F309820" w14:textId="77777777" w:rsidR="00043E51" w:rsidRPr="00CA4E9E" w:rsidRDefault="00043E51" w:rsidP="002A7FCE">
            <w:pPr>
              <w:jc w:val="center"/>
              <w:rPr>
                <w:color w:val="000000"/>
              </w:rPr>
            </w:pPr>
            <w:r w:rsidRPr="00CA4E9E">
              <w:rPr>
                <w:b/>
                <w:color w:val="000000"/>
              </w:rPr>
              <w:t>Random effects</w:t>
            </w:r>
            <w:r w:rsidRPr="00CA4E9E">
              <w:rPr>
                <w:color w:val="000000"/>
              </w:rPr>
              <w:t xml:space="preserve">: Channel </w:t>
            </w:r>
          </w:p>
        </w:tc>
        <w:tc>
          <w:tcPr>
            <w:tcW w:w="3686" w:type="dxa"/>
            <w:gridSpan w:val="3"/>
            <w:tcBorders>
              <w:left w:val="nil"/>
              <w:right w:val="nil"/>
            </w:tcBorders>
            <w:shd w:val="clear" w:color="auto" w:fill="auto"/>
            <w:noWrap/>
            <w:vAlign w:val="center"/>
            <w:hideMark/>
          </w:tcPr>
          <w:p w14:paraId="3648FF2F" w14:textId="77777777" w:rsidR="00043E51" w:rsidRPr="00CA4E9E" w:rsidRDefault="00043E51" w:rsidP="002A7FCE">
            <w:pPr>
              <w:jc w:val="center"/>
              <w:rPr>
                <w:rFonts w:ascii="Calibri" w:hAnsi="Calibri"/>
                <w:color w:val="000000"/>
              </w:rPr>
            </w:pPr>
            <w:r w:rsidRPr="00CA4E9E">
              <w:rPr>
                <w:color w:val="000000"/>
              </w:rPr>
              <w:t>~ 0</w:t>
            </w:r>
          </w:p>
        </w:tc>
      </w:tr>
      <w:tr w:rsidR="00043E51" w:rsidRPr="00CA4E9E" w14:paraId="7F52E219" w14:textId="77777777" w:rsidTr="002A7FCE">
        <w:trPr>
          <w:trHeight w:val="288"/>
        </w:trPr>
        <w:tc>
          <w:tcPr>
            <w:tcW w:w="4536" w:type="dxa"/>
            <w:tcBorders>
              <w:left w:val="nil"/>
              <w:right w:val="nil"/>
            </w:tcBorders>
            <w:shd w:val="clear" w:color="auto" w:fill="auto"/>
            <w:noWrap/>
            <w:vAlign w:val="center"/>
            <w:hideMark/>
          </w:tcPr>
          <w:p w14:paraId="271D4CFA" w14:textId="77777777" w:rsidR="00043E51" w:rsidRPr="00CA4E9E" w:rsidRDefault="00043E51" w:rsidP="002A7FCE">
            <w:pPr>
              <w:jc w:val="center"/>
              <w:rPr>
                <w:b/>
                <w:color w:val="000000"/>
              </w:rPr>
            </w:pPr>
            <w:r w:rsidRPr="00CA4E9E">
              <w:rPr>
                <w:b/>
                <w:color w:val="000000"/>
              </w:rPr>
              <w:t>Residual variance</w:t>
            </w:r>
          </w:p>
        </w:tc>
        <w:tc>
          <w:tcPr>
            <w:tcW w:w="3686" w:type="dxa"/>
            <w:gridSpan w:val="3"/>
            <w:tcBorders>
              <w:left w:val="nil"/>
              <w:right w:val="nil"/>
            </w:tcBorders>
            <w:shd w:val="clear" w:color="auto" w:fill="auto"/>
            <w:noWrap/>
            <w:vAlign w:val="center"/>
            <w:hideMark/>
          </w:tcPr>
          <w:p w14:paraId="2A1EEC10" w14:textId="77777777" w:rsidR="00043E51" w:rsidRPr="00CA4E9E" w:rsidRDefault="00043E51" w:rsidP="002A7FCE">
            <w:pPr>
              <w:jc w:val="center"/>
              <w:rPr>
                <w:rFonts w:ascii="Calibri" w:hAnsi="Calibri"/>
                <w:color w:val="000000"/>
              </w:rPr>
            </w:pPr>
            <w:r w:rsidRPr="00CA4E9E">
              <w:rPr>
                <w:color w:val="000000"/>
              </w:rPr>
              <w:t>22.01</w:t>
            </w:r>
          </w:p>
        </w:tc>
      </w:tr>
    </w:tbl>
    <w:p w14:paraId="29B8D371" w14:textId="242B6BD8" w:rsidR="00043E51" w:rsidRDefault="00043E51" w:rsidP="00043E51">
      <w:pPr>
        <w:jc w:val="both"/>
      </w:pPr>
      <w:r w:rsidRPr="00CA4E9E">
        <w:rPr>
          <w:b/>
        </w:rPr>
        <w:lastRenderedPageBreak/>
        <w:t xml:space="preserve">Table S2. </w:t>
      </w:r>
      <w:r w:rsidRPr="00CA4E9E">
        <w:t xml:space="preserve">(A) Likelihood-ratio test results and (B) </w:t>
      </w:r>
      <w:r>
        <w:t xml:space="preserve">effect size estimates from </w:t>
      </w:r>
      <w:r w:rsidRPr="00CA4E9E">
        <w:t xml:space="preserve">the minimum adequate model </w:t>
      </w:r>
      <w:r>
        <w:t xml:space="preserve">(MAM) </w:t>
      </w:r>
      <w:r w:rsidRPr="00CA4E9E">
        <w:t>explaining variation in bacterium d</w:t>
      </w:r>
      <w:r>
        <w:t>oubling</w:t>
      </w:r>
      <w:r w:rsidRPr="00CA4E9E">
        <w:t xml:space="preserve"> time (min) between generation</w:t>
      </w:r>
      <w:r>
        <w:t>s 2 and 24 inclusive for experimental run B</w:t>
      </w:r>
      <w:r w:rsidRPr="00CA4E9E">
        <w:t>.</w:t>
      </w:r>
      <w:r>
        <w:t xml:space="preserve"> The MAM contains only those predictors that explained significant variation in cell doubling times; in this case Polarity (new pole daughter cells showed significantly shorter doubling times than old pole daughter cells) and Generation number (there was a progressive increase in the doubling times of cells with each successive generation of cell division – i.e. positive </w:t>
      </w:r>
      <w:r w:rsidRPr="00CA4E9E">
        <w:rPr>
          <w:color w:val="000000"/>
        </w:rPr>
        <w:t>Generation number</w:t>
      </w:r>
      <w:r w:rsidRPr="00CA4E9E">
        <w:rPr>
          <w:color w:val="000000"/>
          <w:vertAlign w:val="superscript"/>
        </w:rPr>
        <w:t>1</w:t>
      </w:r>
      <w:r>
        <w:rPr>
          <w:color w:val="000000"/>
          <w:vertAlign w:val="superscript"/>
        </w:rPr>
        <w:t xml:space="preserve"> </w:t>
      </w:r>
      <w:r>
        <w:rPr>
          <w:color w:val="000000"/>
        </w:rPr>
        <w:t>effect -</w:t>
      </w:r>
      <w:r>
        <w:t xml:space="preserve"> but the size of this effect decreased with each successive generation -  i.e. negative </w:t>
      </w:r>
      <w:r w:rsidRPr="00CA4E9E">
        <w:rPr>
          <w:color w:val="000000"/>
        </w:rPr>
        <w:t>Generation number</w:t>
      </w:r>
      <w:r>
        <w:rPr>
          <w:color w:val="000000"/>
          <w:vertAlign w:val="superscript"/>
        </w:rPr>
        <w:t xml:space="preserve">2 </w:t>
      </w:r>
      <w:r>
        <w:rPr>
          <w:color w:val="000000"/>
        </w:rPr>
        <w:t>effect)</w:t>
      </w:r>
      <w:r>
        <w:t xml:space="preserve">. There was no evidence that the effect of Polarity (new vs old pole daughter) changed with increasing generation number (i.e. there was no significant Polarity x Generation number interaction), and the initial number of bacteria in the run had no effect on the doubling times of </w:t>
      </w:r>
      <w:bookmarkStart w:id="0" w:name="_GoBack"/>
      <w:r>
        <w:t>the focal cells</w:t>
      </w:r>
      <w:bookmarkEnd w:id="0"/>
      <w:r>
        <w:t xml:space="preserve">. </w:t>
      </w:r>
    </w:p>
    <w:p w14:paraId="3294615B" w14:textId="77777777" w:rsidR="00043E51" w:rsidRPr="00CA4E9E" w:rsidRDefault="00043E51" w:rsidP="00043E51">
      <w:pPr>
        <w:jc w:val="both"/>
      </w:pPr>
    </w:p>
    <w:tbl>
      <w:tblPr>
        <w:tblW w:w="82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1417"/>
        <w:gridCol w:w="920"/>
        <w:gridCol w:w="1490"/>
      </w:tblGrid>
      <w:tr w:rsidR="00043E51" w:rsidRPr="00CA4E9E" w14:paraId="48256C61" w14:textId="77777777" w:rsidTr="002A7FCE">
        <w:trPr>
          <w:trHeight w:val="312"/>
        </w:trPr>
        <w:tc>
          <w:tcPr>
            <w:tcW w:w="4410" w:type="dxa"/>
            <w:tcBorders>
              <w:top w:val="nil"/>
              <w:left w:val="nil"/>
              <w:bottom w:val="nil"/>
              <w:right w:val="nil"/>
            </w:tcBorders>
            <w:shd w:val="clear" w:color="auto" w:fill="auto"/>
            <w:noWrap/>
            <w:vAlign w:val="center"/>
            <w:hideMark/>
          </w:tcPr>
          <w:p w14:paraId="0167A898" w14:textId="77777777" w:rsidR="00043E51" w:rsidRPr="00CA4E9E" w:rsidRDefault="00043E51" w:rsidP="002A7FCE">
            <w:pPr>
              <w:rPr>
                <w:color w:val="000000"/>
              </w:rPr>
            </w:pPr>
            <w:r w:rsidRPr="00CA4E9E">
              <w:rPr>
                <w:color w:val="000000"/>
              </w:rPr>
              <w:t>A</w:t>
            </w:r>
            <w:r w:rsidRPr="00CA4E9E">
              <w:rPr>
                <w:b/>
                <w:color w:val="000000"/>
              </w:rPr>
              <w:t>) Likelihood-ratio test results</w:t>
            </w:r>
          </w:p>
        </w:tc>
        <w:tc>
          <w:tcPr>
            <w:tcW w:w="1417" w:type="dxa"/>
            <w:tcBorders>
              <w:top w:val="nil"/>
              <w:left w:val="nil"/>
              <w:bottom w:val="nil"/>
              <w:right w:val="nil"/>
            </w:tcBorders>
            <w:shd w:val="clear" w:color="auto" w:fill="auto"/>
            <w:noWrap/>
            <w:vAlign w:val="center"/>
            <w:hideMark/>
          </w:tcPr>
          <w:p w14:paraId="00BB7C1B" w14:textId="77777777" w:rsidR="00043E51" w:rsidRPr="00CA4E9E" w:rsidRDefault="00043E51" w:rsidP="002A7FCE">
            <w:pPr>
              <w:jc w:val="center"/>
              <w:rPr>
                <w:color w:val="000000"/>
              </w:rPr>
            </w:pPr>
          </w:p>
        </w:tc>
        <w:tc>
          <w:tcPr>
            <w:tcW w:w="920" w:type="dxa"/>
            <w:tcBorders>
              <w:top w:val="nil"/>
              <w:left w:val="nil"/>
              <w:bottom w:val="nil"/>
              <w:right w:val="nil"/>
            </w:tcBorders>
            <w:shd w:val="clear" w:color="auto" w:fill="auto"/>
            <w:noWrap/>
            <w:vAlign w:val="center"/>
            <w:hideMark/>
          </w:tcPr>
          <w:p w14:paraId="3394C3B8" w14:textId="77777777" w:rsidR="00043E51" w:rsidRPr="00CA4E9E" w:rsidRDefault="00043E51" w:rsidP="002A7FCE">
            <w:pPr>
              <w:jc w:val="center"/>
              <w:rPr>
                <w:color w:val="000000"/>
              </w:rPr>
            </w:pPr>
          </w:p>
        </w:tc>
        <w:tc>
          <w:tcPr>
            <w:tcW w:w="1490" w:type="dxa"/>
            <w:tcBorders>
              <w:top w:val="nil"/>
              <w:left w:val="nil"/>
              <w:bottom w:val="nil"/>
              <w:right w:val="nil"/>
            </w:tcBorders>
            <w:shd w:val="clear" w:color="auto" w:fill="auto"/>
            <w:noWrap/>
            <w:vAlign w:val="center"/>
            <w:hideMark/>
          </w:tcPr>
          <w:p w14:paraId="6D2539C0" w14:textId="77777777" w:rsidR="00043E51" w:rsidRPr="00CA4E9E" w:rsidRDefault="00043E51" w:rsidP="002A7FCE">
            <w:pPr>
              <w:jc w:val="center"/>
              <w:rPr>
                <w:color w:val="000000"/>
              </w:rPr>
            </w:pPr>
          </w:p>
        </w:tc>
      </w:tr>
      <w:tr w:rsidR="00043E51" w:rsidRPr="00CA4E9E" w14:paraId="3C7166A6" w14:textId="77777777" w:rsidTr="002A7FCE">
        <w:trPr>
          <w:trHeight w:val="372"/>
        </w:trPr>
        <w:tc>
          <w:tcPr>
            <w:tcW w:w="4410" w:type="dxa"/>
            <w:tcBorders>
              <w:top w:val="nil"/>
              <w:left w:val="nil"/>
              <w:right w:val="nil"/>
            </w:tcBorders>
            <w:shd w:val="clear" w:color="auto" w:fill="auto"/>
            <w:noWrap/>
            <w:vAlign w:val="center"/>
            <w:hideMark/>
          </w:tcPr>
          <w:p w14:paraId="5EBB9D94" w14:textId="77777777" w:rsidR="00043E51" w:rsidRPr="00CA4E9E" w:rsidRDefault="00043E51" w:rsidP="002A7FCE">
            <w:pPr>
              <w:jc w:val="center"/>
              <w:rPr>
                <w:b/>
                <w:bCs/>
                <w:color w:val="000000"/>
              </w:rPr>
            </w:pPr>
            <w:r w:rsidRPr="00CA4E9E">
              <w:rPr>
                <w:b/>
                <w:bCs/>
                <w:color w:val="000000"/>
              </w:rPr>
              <w:t>Predictor</w:t>
            </w:r>
          </w:p>
        </w:tc>
        <w:tc>
          <w:tcPr>
            <w:tcW w:w="1417" w:type="dxa"/>
            <w:tcBorders>
              <w:top w:val="nil"/>
              <w:left w:val="nil"/>
              <w:right w:val="nil"/>
            </w:tcBorders>
            <w:shd w:val="clear" w:color="auto" w:fill="auto"/>
            <w:noWrap/>
            <w:vAlign w:val="center"/>
            <w:hideMark/>
          </w:tcPr>
          <w:p w14:paraId="5E991686" w14:textId="77777777" w:rsidR="00043E51" w:rsidRPr="00CA4E9E" w:rsidRDefault="00043E51" w:rsidP="002A7FCE">
            <w:pPr>
              <w:jc w:val="center"/>
              <w:rPr>
                <w:b/>
                <w:bCs/>
                <w:color w:val="000000"/>
              </w:rPr>
            </w:pPr>
            <w:r w:rsidRPr="00CA4E9E">
              <w:rPr>
                <w:b/>
                <w:bCs/>
                <w:color w:val="000000"/>
              </w:rPr>
              <w:t>χ</w:t>
            </w:r>
            <w:r w:rsidRPr="00CA4E9E">
              <w:rPr>
                <w:b/>
                <w:bCs/>
                <w:color w:val="000000"/>
                <w:vertAlign w:val="superscript"/>
              </w:rPr>
              <w:t>2</w:t>
            </w:r>
          </w:p>
        </w:tc>
        <w:tc>
          <w:tcPr>
            <w:tcW w:w="920" w:type="dxa"/>
            <w:tcBorders>
              <w:top w:val="nil"/>
              <w:left w:val="nil"/>
              <w:right w:val="nil"/>
            </w:tcBorders>
            <w:shd w:val="clear" w:color="auto" w:fill="auto"/>
            <w:noWrap/>
            <w:vAlign w:val="center"/>
            <w:hideMark/>
          </w:tcPr>
          <w:p w14:paraId="3201F1C4" w14:textId="77777777" w:rsidR="00043E51" w:rsidRPr="00CA4E9E" w:rsidRDefault="00043E51" w:rsidP="002A7FCE">
            <w:pPr>
              <w:jc w:val="center"/>
              <w:rPr>
                <w:b/>
                <w:bCs/>
                <w:color w:val="000000"/>
              </w:rPr>
            </w:pPr>
            <w:r w:rsidRPr="00CA4E9E">
              <w:rPr>
                <w:b/>
                <w:bCs/>
                <w:color w:val="000000"/>
              </w:rPr>
              <w:t>df</w:t>
            </w:r>
          </w:p>
        </w:tc>
        <w:tc>
          <w:tcPr>
            <w:tcW w:w="1490" w:type="dxa"/>
            <w:tcBorders>
              <w:top w:val="nil"/>
              <w:left w:val="nil"/>
              <w:right w:val="nil"/>
            </w:tcBorders>
            <w:shd w:val="clear" w:color="auto" w:fill="auto"/>
            <w:noWrap/>
            <w:vAlign w:val="center"/>
            <w:hideMark/>
          </w:tcPr>
          <w:p w14:paraId="0FA4B2F0" w14:textId="77777777" w:rsidR="00043E51" w:rsidRPr="00CA4E9E" w:rsidRDefault="00043E51" w:rsidP="002A7FCE">
            <w:pPr>
              <w:jc w:val="center"/>
              <w:rPr>
                <w:b/>
                <w:bCs/>
                <w:color w:val="000000"/>
              </w:rPr>
            </w:pPr>
            <w:r w:rsidRPr="00CA4E9E">
              <w:rPr>
                <w:b/>
                <w:bCs/>
                <w:color w:val="000000"/>
              </w:rPr>
              <w:t>p</w:t>
            </w:r>
          </w:p>
        </w:tc>
      </w:tr>
      <w:tr w:rsidR="00043E51" w:rsidRPr="00CA4E9E" w14:paraId="21DEE7EF" w14:textId="77777777" w:rsidTr="002A7FCE">
        <w:trPr>
          <w:trHeight w:val="324"/>
        </w:trPr>
        <w:tc>
          <w:tcPr>
            <w:tcW w:w="4410" w:type="dxa"/>
            <w:tcBorders>
              <w:left w:val="nil"/>
              <w:right w:val="nil"/>
            </w:tcBorders>
            <w:shd w:val="clear" w:color="auto" w:fill="auto"/>
            <w:noWrap/>
            <w:vAlign w:val="center"/>
            <w:hideMark/>
          </w:tcPr>
          <w:p w14:paraId="657BB064" w14:textId="77777777" w:rsidR="00043E51" w:rsidRPr="00CA4E9E" w:rsidRDefault="00043E51" w:rsidP="002A7FCE">
            <w:pPr>
              <w:jc w:val="center"/>
              <w:rPr>
                <w:color w:val="000000"/>
              </w:rPr>
            </w:pPr>
            <w:r w:rsidRPr="00CA4E9E">
              <w:rPr>
                <w:color w:val="000000"/>
              </w:rPr>
              <w:t>Polarity</w:t>
            </w:r>
          </w:p>
        </w:tc>
        <w:tc>
          <w:tcPr>
            <w:tcW w:w="1417" w:type="dxa"/>
            <w:tcBorders>
              <w:left w:val="nil"/>
              <w:right w:val="nil"/>
            </w:tcBorders>
            <w:shd w:val="clear" w:color="auto" w:fill="auto"/>
            <w:noWrap/>
            <w:vAlign w:val="center"/>
            <w:hideMark/>
          </w:tcPr>
          <w:p w14:paraId="552ACE1C" w14:textId="77777777" w:rsidR="00043E51" w:rsidRPr="00CA4E9E" w:rsidRDefault="00043E51" w:rsidP="002A7FCE">
            <w:pPr>
              <w:jc w:val="center"/>
              <w:rPr>
                <w:color w:val="000000"/>
              </w:rPr>
            </w:pPr>
            <w:r w:rsidRPr="00CA4E9E">
              <w:rPr>
                <w:color w:val="000000"/>
              </w:rPr>
              <w:t>11.222</w:t>
            </w:r>
          </w:p>
        </w:tc>
        <w:tc>
          <w:tcPr>
            <w:tcW w:w="920" w:type="dxa"/>
            <w:tcBorders>
              <w:left w:val="nil"/>
              <w:right w:val="nil"/>
            </w:tcBorders>
            <w:shd w:val="clear" w:color="auto" w:fill="auto"/>
            <w:noWrap/>
            <w:vAlign w:val="center"/>
            <w:hideMark/>
          </w:tcPr>
          <w:p w14:paraId="6631E395"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22F4BC0C" w14:textId="77777777" w:rsidR="00043E51" w:rsidRPr="00CA4E9E" w:rsidRDefault="00043E51" w:rsidP="002A7FCE">
            <w:pPr>
              <w:jc w:val="center"/>
              <w:rPr>
                <w:color w:val="000000"/>
              </w:rPr>
            </w:pPr>
            <w:r w:rsidRPr="00CA4E9E">
              <w:rPr>
                <w:color w:val="000000"/>
              </w:rPr>
              <w:t>&lt; 0.001</w:t>
            </w:r>
          </w:p>
        </w:tc>
      </w:tr>
      <w:tr w:rsidR="00043E51" w:rsidRPr="00CA4E9E" w14:paraId="458FD430" w14:textId="77777777" w:rsidTr="002A7FCE">
        <w:trPr>
          <w:trHeight w:val="324"/>
        </w:trPr>
        <w:tc>
          <w:tcPr>
            <w:tcW w:w="4410" w:type="dxa"/>
            <w:tcBorders>
              <w:left w:val="nil"/>
              <w:right w:val="nil"/>
            </w:tcBorders>
            <w:shd w:val="clear" w:color="auto" w:fill="auto"/>
            <w:noWrap/>
            <w:vAlign w:val="center"/>
            <w:hideMark/>
          </w:tcPr>
          <w:p w14:paraId="7F7491EA" w14:textId="77777777" w:rsidR="00043E51" w:rsidRPr="00CA4E9E" w:rsidRDefault="00043E51" w:rsidP="002A7FCE">
            <w:pPr>
              <w:jc w:val="center"/>
              <w:rPr>
                <w:color w:val="000000"/>
              </w:rPr>
            </w:pPr>
            <w:r w:rsidRPr="00CA4E9E">
              <w:rPr>
                <w:color w:val="000000"/>
              </w:rPr>
              <w:t>Generation number</w:t>
            </w:r>
            <w:r w:rsidRPr="00CA4E9E">
              <w:rPr>
                <w:color w:val="000000"/>
                <w:vertAlign w:val="superscript"/>
              </w:rPr>
              <w:t>1</w:t>
            </w:r>
          </w:p>
        </w:tc>
        <w:tc>
          <w:tcPr>
            <w:tcW w:w="1417" w:type="dxa"/>
            <w:tcBorders>
              <w:left w:val="nil"/>
              <w:right w:val="nil"/>
            </w:tcBorders>
            <w:shd w:val="clear" w:color="auto" w:fill="auto"/>
            <w:noWrap/>
            <w:vAlign w:val="center"/>
            <w:hideMark/>
          </w:tcPr>
          <w:p w14:paraId="360EB2E6" w14:textId="77777777" w:rsidR="00043E51" w:rsidRPr="00CA4E9E" w:rsidRDefault="00043E51" w:rsidP="002A7FCE">
            <w:pPr>
              <w:jc w:val="center"/>
              <w:rPr>
                <w:color w:val="000000"/>
              </w:rPr>
            </w:pPr>
            <w:r w:rsidRPr="00CA4E9E">
              <w:rPr>
                <w:color w:val="000000"/>
              </w:rPr>
              <w:t>52.199</w:t>
            </w:r>
          </w:p>
        </w:tc>
        <w:tc>
          <w:tcPr>
            <w:tcW w:w="920" w:type="dxa"/>
            <w:tcBorders>
              <w:left w:val="nil"/>
              <w:right w:val="nil"/>
            </w:tcBorders>
            <w:shd w:val="clear" w:color="auto" w:fill="auto"/>
            <w:noWrap/>
            <w:vAlign w:val="center"/>
            <w:hideMark/>
          </w:tcPr>
          <w:p w14:paraId="6CF1E2D1"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16974DC9" w14:textId="77777777" w:rsidR="00043E51" w:rsidRPr="00CA4E9E" w:rsidRDefault="00043E51" w:rsidP="002A7FCE">
            <w:pPr>
              <w:jc w:val="center"/>
              <w:rPr>
                <w:color w:val="000000"/>
              </w:rPr>
            </w:pPr>
            <w:r w:rsidRPr="00CA4E9E">
              <w:rPr>
                <w:color w:val="000000"/>
              </w:rPr>
              <w:t>&lt; 0.001</w:t>
            </w:r>
          </w:p>
        </w:tc>
      </w:tr>
      <w:tr w:rsidR="00043E51" w:rsidRPr="00CA4E9E" w14:paraId="3A94EEBA" w14:textId="77777777" w:rsidTr="002A7FCE">
        <w:trPr>
          <w:trHeight w:val="324"/>
        </w:trPr>
        <w:tc>
          <w:tcPr>
            <w:tcW w:w="4410" w:type="dxa"/>
            <w:tcBorders>
              <w:left w:val="nil"/>
              <w:right w:val="nil"/>
            </w:tcBorders>
            <w:shd w:val="clear" w:color="auto" w:fill="auto"/>
            <w:noWrap/>
            <w:vAlign w:val="center"/>
            <w:hideMark/>
          </w:tcPr>
          <w:p w14:paraId="39CC09CF" w14:textId="77777777" w:rsidR="00043E51" w:rsidRPr="00CA4E9E" w:rsidRDefault="00043E51" w:rsidP="002A7FCE">
            <w:pPr>
              <w:jc w:val="center"/>
              <w:rPr>
                <w:color w:val="000000"/>
              </w:rPr>
            </w:pPr>
            <w:r w:rsidRPr="00CA4E9E">
              <w:rPr>
                <w:color w:val="000000"/>
              </w:rPr>
              <w:t>Generation number</w:t>
            </w:r>
            <w:r w:rsidRPr="00CA4E9E">
              <w:rPr>
                <w:color w:val="000000"/>
                <w:vertAlign w:val="superscript"/>
              </w:rPr>
              <w:t>2</w:t>
            </w:r>
          </w:p>
        </w:tc>
        <w:tc>
          <w:tcPr>
            <w:tcW w:w="1417" w:type="dxa"/>
            <w:tcBorders>
              <w:left w:val="nil"/>
              <w:right w:val="nil"/>
            </w:tcBorders>
            <w:shd w:val="clear" w:color="auto" w:fill="auto"/>
            <w:noWrap/>
            <w:vAlign w:val="center"/>
            <w:hideMark/>
          </w:tcPr>
          <w:p w14:paraId="63A111E7" w14:textId="77777777" w:rsidR="00043E51" w:rsidRPr="00CA4E9E" w:rsidRDefault="00043E51" w:rsidP="002A7FCE">
            <w:pPr>
              <w:jc w:val="center"/>
              <w:rPr>
                <w:color w:val="000000"/>
              </w:rPr>
            </w:pPr>
            <w:r w:rsidRPr="00CA4E9E">
              <w:rPr>
                <w:color w:val="000000"/>
              </w:rPr>
              <w:t>32.832</w:t>
            </w:r>
          </w:p>
        </w:tc>
        <w:tc>
          <w:tcPr>
            <w:tcW w:w="920" w:type="dxa"/>
            <w:tcBorders>
              <w:left w:val="nil"/>
              <w:right w:val="nil"/>
            </w:tcBorders>
            <w:shd w:val="clear" w:color="auto" w:fill="auto"/>
            <w:noWrap/>
            <w:vAlign w:val="center"/>
            <w:hideMark/>
          </w:tcPr>
          <w:p w14:paraId="3538C49A"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5DDB212F" w14:textId="77777777" w:rsidR="00043E51" w:rsidRPr="00CA4E9E" w:rsidRDefault="00043E51" w:rsidP="002A7FCE">
            <w:pPr>
              <w:jc w:val="center"/>
              <w:rPr>
                <w:color w:val="000000"/>
              </w:rPr>
            </w:pPr>
            <w:r w:rsidRPr="00CA4E9E">
              <w:rPr>
                <w:color w:val="000000"/>
              </w:rPr>
              <w:t>&lt; 0.001</w:t>
            </w:r>
          </w:p>
        </w:tc>
      </w:tr>
      <w:tr w:rsidR="00043E51" w:rsidRPr="00CA4E9E" w14:paraId="4273A3A4" w14:textId="77777777" w:rsidTr="002A7FCE">
        <w:trPr>
          <w:trHeight w:val="324"/>
        </w:trPr>
        <w:tc>
          <w:tcPr>
            <w:tcW w:w="4410" w:type="dxa"/>
            <w:tcBorders>
              <w:left w:val="nil"/>
              <w:right w:val="nil"/>
            </w:tcBorders>
            <w:shd w:val="clear" w:color="auto" w:fill="auto"/>
            <w:noWrap/>
            <w:vAlign w:val="center"/>
            <w:hideMark/>
          </w:tcPr>
          <w:p w14:paraId="7E972990" w14:textId="77777777" w:rsidR="00043E51" w:rsidRPr="00CA4E9E" w:rsidRDefault="00043E51" w:rsidP="002A7FCE">
            <w:pPr>
              <w:jc w:val="center"/>
              <w:rPr>
                <w:color w:val="000000"/>
              </w:rPr>
            </w:pPr>
            <w:r w:rsidRPr="00CA4E9E">
              <w:rPr>
                <w:color w:val="000000"/>
              </w:rPr>
              <w:t xml:space="preserve">Polarity </w:t>
            </w:r>
            <w:r>
              <w:rPr>
                <w:color w:val="000000"/>
              </w:rPr>
              <w:t xml:space="preserve"> x </w:t>
            </w:r>
            <w:r w:rsidRPr="00CA4E9E">
              <w:rPr>
                <w:color w:val="000000"/>
              </w:rPr>
              <w:t>Generation number</w:t>
            </w:r>
            <w:r w:rsidRPr="00CA4E9E">
              <w:rPr>
                <w:color w:val="000000"/>
                <w:vertAlign w:val="superscript"/>
              </w:rPr>
              <w:t>1</w:t>
            </w:r>
          </w:p>
        </w:tc>
        <w:tc>
          <w:tcPr>
            <w:tcW w:w="1417" w:type="dxa"/>
            <w:tcBorders>
              <w:left w:val="nil"/>
              <w:right w:val="nil"/>
            </w:tcBorders>
            <w:shd w:val="clear" w:color="auto" w:fill="auto"/>
            <w:noWrap/>
            <w:vAlign w:val="center"/>
            <w:hideMark/>
          </w:tcPr>
          <w:p w14:paraId="08226AE8" w14:textId="77777777" w:rsidR="00043E51" w:rsidRPr="00CA4E9E" w:rsidRDefault="00043E51" w:rsidP="002A7FCE">
            <w:pPr>
              <w:jc w:val="center"/>
              <w:rPr>
                <w:color w:val="000000"/>
              </w:rPr>
            </w:pPr>
            <w:r w:rsidRPr="00CA4E9E">
              <w:rPr>
                <w:color w:val="000000"/>
              </w:rPr>
              <w:t>0.545</w:t>
            </w:r>
          </w:p>
        </w:tc>
        <w:tc>
          <w:tcPr>
            <w:tcW w:w="920" w:type="dxa"/>
            <w:tcBorders>
              <w:left w:val="nil"/>
              <w:right w:val="nil"/>
            </w:tcBorders>
            <w:shd w:val="clear" w:color="auto" w:fill="auto"/>
            <w:noWrap/>
            <w:vAlign w:val="center"/>
            <w:hideMark/>
          </w:tcPr>
          <w:p w14:paraId="2B6C07D8"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6A75C0D5" w14:textId="77777777" w:rsidR="00043E51" w:rsidRPr="00CA4E9E" w:rsidRDefault="00043E51" w:rsidP="002A7FCE">
            <w:pPr>
              <w:jc w:val="center"/>
              <w:rPr>
                <w:color w:val="000000"/>
              </w:rPr>
            </w:pPr>
            <w:r w:rsidRPr="00CA4E9E">
              <w:rPr>
                <w:color w:val="000000"/>
              </w:rPr>
              <w:t>0.460</w:t>
            </w:r>
          </w:p>
        </w:tc>
      </w:tr>
      <w:tr w:rsidR="00043E51" w:rsidRPr="00CA4E9E" w14:paraId="4E6185DD" w14:textId="77777777" w:rsidTr="002A7FCE">
        <w:trPr>
          <w:trHeight w:val="324"/>
        </w:trPr>
        <w:tc>
          <w:tcPr>
            <w:tcW w:w="4410" w:type="dxa"/>
            <w:tcBorders>
              <w:left w:val="nil"/>
              <w:right w:val="nil"/>
            </w:tcBorders>
            <w:shd w:val="clear" w:color="auto" w:fill="auto"/>
            <w:noWrap/>
            <w:vAlign w:val="center"/>
            <w:hideMark/>
          </w:tcPr>
          <w:p w14:paraId="69599282" w14:textId="77777777" w:rsidR="00043E51" w:rsidRPr="00CA4E9E" w:rsidRDefault="00043E51" w:rsidP="002A7FCE">
            <w:pPr>
              <w:jc w:val="center"/>
              <w:rPr>
                <w:color w:val="000000"/>
              </w:rPr>
            </w:pPr>
            <w:r w:rsidRPr="00CA4E9E">
              <w:rPr>
                <w:color w:val="000000"/>
              </w:rPr>
              <w:t xml:space="preserve">Polarity </w:t>
            </w:r>
            <w:r>
              <w:rPr>
                <w:color w:val="000000"/>
              </w:rPr>
              <w:t xml:space="preserve"> x </w:t>
            </w:r>
            <w:r w:rsidRPr="00CA4E9E">
              <w:rPr>
                <w:color w:val="000000"/>
              </w:rPr>
              <w:t>Generation number</w:t>
            </w:r>
            <w:r w:rsidRPr="00CA4E9E">
              <w:rPr>
                <w:color w:val="000000"/>
                <w:vertAlign w:val="superscript"/>
              </w:rPr>
              <w:t>2</w:t>
            </w:r>
          </w:p>
        </w:tc>
        <w:tc>
          <w:tcPr>
            <w:tcW w:w="1417" w:type="dxa"/>
            <w:tcBorders>
              <w:left w:val="nil"/>
              <w:right w:val="nil"/>
            </w:tcBorders>
            <w:shd w:val="clear" w:color="auto" w:fill="auto"/>
            <w:noWrap/>
            <w:vAlign w:val="center"/>
            <w:hideMark/>
          </w:tcPr>
          <w:p w14:paraId="2C566D74" w14:textId="77777777" w:rsidR="00043E51" w:rsidRPr="00CA4E9E" w:rsidRDefault="00043E51" w:rsidP="002A7FCE">
            <w:pPr>
              <w:jc w:val="center"/>
              <w:rPr>
                <w:color w:val="000000"/>
              </w:rPr>
            </w:pPr>
            <w:r w:rsidRPr="00CA4E9E">
              <w:rPr>
                <w:color w:val="000000"/>
              </w:rPr>
              <w:t>0.459</w:t>
            </w:r>
          </w:p>
        </w:tc>
        <w:tc>
          <w:tcPr>
            <w:tcW w:w="920" w:type="dxa"/>
            <w:tcBorders>
              <w:left w:val="nil"/>
              <w:right w:val="nil"/>
            </w:tcBorders>
            <w:shd w:val="clear" w:color="auto" w:fill="auto"/>
            <w:noWrap/>
            <w:vAlign w:val="center"/>
            <w:hideMark/>
          </w:tcPr>
          <w:p w14:paraId="0AB1C805"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6153293A" w14:textId="77777777" w:rsidR="00043E51" w:rsidRPr="00CA4E9E" w:rsidRDefault="00043E51" w:rsidP="002A7FCE">
            <w:pPr>
              <w:jc w:val="center"/>
              <w:rPr>
                <w:color w:val="000000"/>
              </w:rPr>
            </w:pPr>
            <w:r w:rsidRPr="00CA4E9E">
              <w:rPr>
                <w:color w:val="000000"/>
              </w:rPr>
              <w:t>0.498</w:t>
            </w:r>
          </w:p>
        </w:tc>
      </w:tr>
      <w:tr w:rsidR="00043E51" w:rsidRPr="00CA4E9E" w14:paraId="12283F4D" w14:textId="77777777" w:rsidTr="002A7FCE">
        <w:trPr>
          <w:trHeight w:val="324"/>
        </w:trPr>
        <w:tc>
          <w:tcPr>
            <w:tcW w:w="4410" w:type="dxa"/>
            <w:tcBorders>
              <w:left w:val="nil"/>
              <w:right w:val="nil"/>
            </w:tcBorders>
            <w:shd w:val="clear" w:color="auto" w:fill="auto"/>
            <w:noWrap/>
            <w:vAlign w:val="center"/>
            <w:hideMark/>
          </w:tcPr>
          <w:p w14:paraId="0E59496D" w14:textId="77777777" w:rsidR="00043E51" w:rsidRPr="00CA4E9E" w:rsidRDefault="00043E51" w:rsidP="002A7FCE">
            <w:pPr>
              <w:jc w:val="center"/>
              <w:rPr>
                <w:color w:val="000000"/>
              </w:rPr>
            </w:pPr>
            <w:r w:rsidRPr="00CA4E9E">
              <w:rPr>
                <w:color w:val="000000"/>
              </w:rPr>
              <w:t>Initial number of bacteria</w:t>
            </w:r>
          </w:p>
        </w:tc>
        <w:tc>
          <w:tcPr>
            <w:tcW w:w="1417" w:type="dxa"/>
            <w:tcBorders>
              <w:left w:val="nil"/>
              <w:right w:val="nil"/>
            </w:tcBorders>
            <w:shd w:val="clear" w:color="auto" w:fill="auto"/>
            <w:noWrap/>
            <w:vAlign w:val="center"/>
            <w:hideMark/>
          </w:tcPr>
          <w:p w14:paraId="1262A1C8" w14:textId="77777777" w:rsidR="00043E51" w:rsidRPr="00CA4E9E" w:rsidRDefault="00043E51" w:rsidP="002A7FCE">
            <w:pPr>
              <w:jc w:val="center"/>
              <w:rPr>
                <w:color w:val="000000"/>
              </w:rPr>
            </w:pPr>
            <w:r w:rsidRPr="00CA4E9E">
              <w:rPr>
                <w:color w:val="000000"/>
              </w:rPr>
              <w:t>0.379</w:t>
            </w:r>
          </w:p>
        </w:tc>
        <w:tc>
          <w:tcPr>
            <w:tcW w:w="920" w:type="dxa"/>
            <w:tcBorders>
              <w:left w:val="nil"/>
              <w:right w:val="nil"/>
            </w:tcBorders>
            <w:shd w:val="clear" w:color="auto" w:fill="auto"/>
            <w:noWrap/>
            <w:vAlign w:val="center"/>
            <w:hideMark/>
          </w:tcPr>
          <w:p w14:paraId="6CE53E8F" w14:textId="77777777" w:rsidR="00043E51" w:rsidRPr="00CA4E9E" w:rsidRDefault="00043E51" w:rsidP="002A7FCE">
            <w:pPr>
              <w:jc w:val="center"/>
              <w:rPr>
                <w:color w:val="000000"/>
              </w:rPr>
            </w:pPr>
            <w:r w:rsidRPr="00CA4E9E">
              <w:rPr>
                <w:color w:val="000000"/>
              </w:rPr>
              <w:t>1</w:t>
            </w:r>
          </w:p>
        </w:tc>
        <w:tc>
          <w:tcPr>
            <w:tcW w:w="1490" w:type="dxa"/>
            <w:tcBorders>
              <w:left w:val="nil"/>
              <w:right w:val="nil"/>
            </w:tcBorders>
            <w:shd w:val="clear" w:color="auto" w:fill="auto"/>
            <w:noWrap/>
            <w:vAlign w:val="center"/>
            <w:hideMark/>
          </w:tcPr>
          <w:p w14:paraId="319DEA0A" w14:textId="77777777" w:rsidR="00043E51" w:rsidRPr="00CA4E9E" w:rsidRDefault="00043E51" w:rsidP="002A7FCE">
            <w:pPr>
              <w:jc w:val="center"/>
              <w:rPr>
                <w:color w:val="000000"/>
              </w:rPr>
            </w:pPr>
            <w:r w:rsidRPr="00CA4E9E">
              <w:rPr>
                <w:color w:val="000000"/>
              </w:rPr>
              <w:t>0.538</w:t>
            </w:r>
          </w:p>
        </w:tc>
      </w:tr>
      <w:tr w:rsidR="00043E51" w:rsidRPr="00CA4E9E" w14:paraId="677BECEE" w14:textId="77777777" w:rsidTr="002A7FCE">
        <w:trPr>
          <w:trHeight w:val="312"/>
        </w:trPr>
        <w:tc>
          <w:tcPr>
            <w:tcW w:w="4410" w:type="dxa"/>
            <w:tcBorders>
              <w:left w:val="nil"/>
              <w:bottom w:val="nil"/>
              <w:right w:val="nil"/>
            </w:tcBorders>
            <w:shd w:val="clear" w:color="auto" w:fill="auto"/>
            <w:noWrap/>
            <w:vAlign w:val="center"/>
            <w:hideMark/>
          </w:tcPr>
          <w:p w14:paraId="2D113342" w14:textId="77777777" w:rsidR="00043E51" w:rsidRDefault="00043E51" w:rsidP="002A7FCE">
            <w:pPr>
              <w:rPr>
                <w:color w:val="000000"/>
              </w:rPr>
            </w:pPr>
          </w:p>
          <w:p w14:paraId="07E82CFE" w14:textId="77777777" w:rsidR="00043E51" w:rsidRPr="00CA4E9E" w:rsidRDefault="00043E51" w:rsidP="002A7FCE">
            <w:pPr>
              <w:rPr>
                <w:color w:val="000000"/>
              </w:rPr>
            </w:pPr>
          </w:p>
        </w:tc>
        <w:tc>
          <w:tcPr>
            <w:tcW w:w="1417" w:type="dxa"/>
            <w:tcBorders>
              <w:left w:val="nil"/>
              <w:bottom w:val="nil"/>
              <w:right w:val="nil"/>
            </w:tcBorders>
            <w:shd w:val="clear" w:color="auto" w:fill="auto"/>
            <w:noWrap/>
            <w:vAlign w:val="center"/>
            <w:hideMark/>
          </w:tcPr>
          <w:p w14:paraId="7112C0B8" w14:textId="77777777" w:rsidR="00043E51" w:rsidRPr="00CA4E9E" w:rsidRDefault="00043E51" w:rsidP="002A7FCE">
            <w:pPr>
              <w:jc w:val="center"/>
              <w:rPr>
                <w:color w:val="000000"/>
              </w:rPr>
            </w:pPr>
          </w:p>
        </w:tc>
        <w:tc>
          <w:tcPr>
            <w:tcW w:w="920" w:type="dxa"/>
            <w:tcBorders>
              <w:left w:val="nil"/>
              <w:bottom w:val="nil"/>
              <w:right w:val="nil"/>
            </w:tcBorders>
            <w:shd w:val="clear" w:color="auto" w:fill="auto"/>
            <w:noWrap/>
            <w:vAlign w:val="center"/>
            <w:hideMark/>
          </w:tcPr>
          <w:p w14:paraId="777858BD" w14:textId="77777777" w:rsidR="00043E51" w:rsidRPr="00CA4E9E" w:rsidRDefault="00043E51" w:rsidP="002A7FCE">
            <w:pPr>
              <w:jc w:val="center"/>
              <w:rPr>
                <w:color w:val="000000"/>
              </w:rPr>
            </w:pPr>
          </w:p>
        </w:tc>
        <w:tc>
          <w:tcPr>
            <w:tcW w:w="1490" w:type="dxa"/>
            <w:tcBorders>
              <w:left w:val="nil"/>
              <w:bottom w:val="nil"/>
              <w:right w:val="nil"/>
            </w:tcBorders>
            <w:shd w:val="clear" w:color="auto" w:fill="auto"/>
            <w:noWrap/>
            <w:vAlign w:val="center"/>
            <w:hideMark/>
          </w:tcPr>
          <w:p w14:paraId="5EF13B47" w14:textId="77777777" w:rsidR="00043E51" w:rsidRPr="00CA4E9E" w:rsidRDefault="00043E51" w:rsidP="002A7FCE">
            <w:pPr>
              <w:jc w:val="center"/>
              <w:rPr>
                <w:color w:val="000000"/>
              </w:rPr>
            </w:pPr>
          </w:p>
        </w:tc>
      </w:tr>
      <w:tr w:rsidR="00043E51" w:rsidRPr="00CA4E9E" w14:paraId="045F4864" w14:textId="77777777" w:rsidTr="002A7FCE">
        <w:trPr>
          <w:trHeight w:val="312"/>
        </w:trPr>
        <w:tc>
          <w:tcPr>
            <w:tcW w:w="4410" w:type="dxa"/>
            <w:tcBorders>
              <w:top w:val="nil"/>
              <w:left w:val="nil"/>
              <w:bottom w:val="nil"/>
              <w:right w:val="nil"/>
            </w:tcBorders>
            <w:shd w:val="clear" w:color="auto" w:fill="auto"/>
            <w:noWrap/>
            <w:vAlign w:val="center"/>
            <w:hideMark/>
          </w:tcPr>
          <w:p w14:paraId="183D5402" w14:textId="77777777" w:rsidR="00043E51" w:rsidRDefault="00043E51" w:rsidP="002A7FCE">
            <w:pPr>
              <w:snapToGrid w:val="0"/>
              <w:rPr>
                <w:b/>
                <w:color w:val="000000"/>
              </w:rPr>
            </w:pPr>
            <w:r w:rsidRPr="00CA4E9E">
              <w:rPr>
                <w:b/>
                <w:color w:val="000000"/>
              </w:rPr>
              <w:t>B) Minimum adequate model estimates</w:t>
            </w:r>
          </w:p>
          <w:p w14:paraId="03CC99A3" w14:textId="77777777" w:rsidR="00043E51" w:rsidRPr="00CA4E9E" w:rsidRDefault="00043E51" w:rsidP="002A7FCE">
            <w:pPr>
              <w:snapToGrid w:val="0"/>
              <w:rPr>
                <w:b/>
                <w:color w:val="000000"/>
              </w:rPr>
            </w:pPr>
          </w:p>
        </w:tc>
        <w:tc>
          <w:tcPr>
            <w:tcW w:w="1417" w:type="dxa"/>
            <w:tcBorders>
              <w:top w:val="nil"/>
              <w:left w:val="nil"/>
              <w:bottom w:val="nil"/>
              <w:right w:val="nil"/>
            </w:tcBorders>
            <w:shd w:val="clear" w:color="auto" w:fill="auto"/>
            <w:noWrap/>
            <w:vAlign w:val="center"/>
            <w:hideMark/>
          </w:tcPr>
          <w:p w14:paraId="5B2EAB93" w14:textId="77777777" w:rsidR="00043E51" w:rsidRDefault="00043E51" w:rsidP="002A7FCE">
            <w:pPr>
              <w:jc w:val="center"/>
              <w:rPr>
                <w:b/>
                <w:color w:val="000000"/>
              </w:rPr>
            </w:pPr>
          </w:p>
          <w:p w14:paraId="28790A6F" w14:textId="77777777" w:rsidR="00043E51" w:rsidRPr="00CA4E9E" w:rsidRDefault="00043E51" w:rsidP="002A7FCE">
            <w:pPr>
              <w:jc w:val="center"/>
              <w:rPr>
                <w:b/>
                <w:color w:val="000000"/>
              </w:rPr>
            </w:pPr>
          </w:p>
        </w:tc>
        <w:tc>
          <w:tcPr>
            <w:tcW w:w="920" w:type="dxa"/>
            <w:tcBorders>
              <w:top w:val="nil"/>
              <w:left w:val="nil"/>
              <w:bottom w:val="nil"/>
              <w:right w:val="nil"/>
            </w:tcBorders>
            <w:shd w:val="clear" w:color="auto" w:fill="auto"/>
            <w:noWrap/>
            <w:vAlign w:val="center"/>
            <w:hideMark/>
          </w:tcPr>
          <w:p w14:paraId="46920A9B" w14:textId="77777777" w:rsidR="00043E51" w:rsidRPr="00CA4E9E" w:rsidRDefault="00043E51" w:rsidP="002A7FCE">
            <w:pPr>
              <w:jc w:val="center"/>
              <w:rPr>
                <w:b/>
                <w:color w:val="000000"/>
              </w:rPr>
            </w:pPr>
          </w:p>
        </w:tc>
        <w:tc>
          <w:tcPr>
            <w:tcW w:w="1490" w:type="dxa"/>
            <w:tcBorders>
              <w:top w:val="nil"/>
              <w:left w:val="nil"/>
              <w:bottom w:val="nil"/>
              <w:right w:val="nil"/>
            </w:tcBorders>
            <w:shd w:val="clear" w:color="auto" w:fill="auto"/>
            <w:noWrap/>
            <w:vAlign w:val="center"/>
            <w:hideMark/>
          </w:tcPr>
          <w:p w14:paraId="6BADC4AE" w14:textId="77777777" w:rsidR="00043E51" w:rsidRPr="00CA4E9E" w:rsidRDefault="00043E51" w:rsidP="002A7FCE">
            <w:pPr>
              <w:jc w:val="center"/>
              <w:rPr>
                <w:b/>
                <w:color w:val="000000"/>
              </w:rPr>
            </w:pPr>
          </w:p>
        </w:tc>
      </w:tr>
      <w:tr w:rsidR="00043E51" w:rsidRPr="00CA4E9E" w14:paraId="70443208" w14:textId="77777777" w:rsidTr="002A7FCE">
        <w:trPr>
          <w:trHeight w:val="312"/>
        </w:trPr>
        <w:tc>
          <w:tcPr>
            <w:tcW w:w="4410" w:type="dxa"/>
            <w:tcBorders>
              <w:top w:val="nil"/>
              <w:left w:val="nil"/>
              <w:right w:val="nil"/>
            </w:tcBorders>
            <w:shd w:val="clear" w:color="auto" w:fill="auto"/>
            <w:noWrap/>
            <w:vAlign w:val="center"/>
            <w:hideMark/>
          </w:tcPr>
          <w:p w14:paraId="5668DD7F" w14:textId="77777777" w:rsidR="00043E51" w:rsidRPr="00CA4E9E" w:rsidRDefault="00043E51" w:rsidP="002A7FCE">
            <w:pPr>
              <w:jc w:val="center"/>
              <w:rPr>
                <w:b/>
                <w:color w:val="000000"/>
              </w:rPr>
            </w:pPr>
            <w:r w:rsidRPr="00CA4E9E">
              <w:rPr>
                <w:b/>
                <w:color w:val="000000"/>
              </w:rPr>
              <w:t>Fixed Effects</w:t>
            </w:r>
          </w:p>
        </w:tc>
        <w:tc>
          <w:tcPr>
            <w:tcW w:w="1417" w:type="dxa"/>
            <w:tcBorders>
              <w:top w:val="nil"/>
              <w:left w:val="nil"/>
              <w:right w:val="nil"/>
            </w:tcBorders>
            <w:shd w:val="clear" w:color="auto" w:fill="auto"/>
            <w:noWrap/>
            <w:vAlign w:val="center"/>
            <w:hideMark/>
          </w:tcPr>
          <w:p w14:paraId="100641AF" w14:textId="77777777" w:rsidR="00043E51" w:rsidRPr="00CA4E9E" w:rsidRDefault="00043E51" w:rsidP="002A7FCE">
            <w:pPr>
              <w:jc w:val="center"/>
              <w:rPr>
                <w:b/>
                <w:color w:val="000000"/>
              </w:rPr>
            </w:pPr>
            <w:r w:rsidRPr="00CA4E9E">
              <w:rPr>
                <w:b/>
                <w:color w:val="000000"/>
              </w:rPr>
              <w:t>Estimate</w:t>
            </w:r>
          </w:p>
        </w:tc>
        <w:tc>
          <w:tcPr>
            <w:tcW w:w="2410" w:type="dxa"/>
            <w:gridSpan w:val="2"/>
            <w:tcBorders>
              <w:top w:val="nil"/>
              <w:left w:val="nil"/>
              <w:right w:val="nil"/>
            </w:tcBorders>
            <w:shd w:val="clear" w:color="auto" w:fill="auto"/>
            <w:noWrap/>
            <w:vAlign w:val="center"/>
            <w:hideMark/>
          </w:tcPr>
          <w:p w14:paraId="5B12834E" w14:textId="77777777" w:rsidR="00043E51" w:rsidRPr="00CA4E9E" w:rsidRDefault="00043E51" w:rsidP="002A7FCE">
            <w:pPr>
              <w:jc w:val="center"/>
              <w:rPr>
                <w:b/>
                <w:color w:val="000000"/>
              </w:rPr>
            </w:pPr>
            <w:r w:rsidRPr="00CA4E9E">
              <w:rPr>
                <w:b/>
                <w:color w:val="000000"/>
              </w:rPr>
              <w:t>SE</w:t>
            </w:r>
          </w:p>
        </w:tc>
      </w:tr>
      <w:tr w:rsidR="00043E51" w:rsidRPr="00CA4E9E" w14:paraId="67104A5A" w14:textId="77777777" w:rsidTr="002A7FCE">
        <w:trPr>
          <w:trHeight w:val="312"/>
        </w:trPr>
        <w:tc>
          <w:tcPr>
            <w:tcW w:w="4410" w:type="dxa"/>
            <w:tcBorders>
              <w:left w:val="nil"/>
              <w:right w:val="nil"/>
            </w:tcBorders>
            <w:shd w:val="clear" w:color="auto" w:fill="auto"/>
            <w:noWrap/>
            <w:vAlign w:val="center"/>
            <w:hideMark/>
          </w:tcPr>
          <w:p w14:paraId="03404FED" w14:textId="77777777" w:rsidR="00043E51" w:rsidRPr="00CA4E9E" w:rsidRDefault="00043E51" w:rsidP="002A7FCE">
            <w:pPr>
              <w:jc w:val="center"/>
              <w:rPr>
                <w:color w:val="000000"/>
              </w:rPr>
            </w:pPr>
            <w:r w:rsidRPr="00CA4E9E">
              <w:rPr>
                <w:color w:val="000000"/>
              </w:rPr>
              <w:t>Intercept</w:t>
            </w:r>
          </w:p>
        </w:tc>
        <w:tc>
          <w:tcPr>
            <w:tcW w:w="1417" w:type="dxa"/>
            <w:tcBorders>
              <w:left w:val="nil"/>
              <w:right w:val="nil"/>
            </w:tcBorders>
            <w:shd w:val="clear" w:color="auto" w:fill="auto"/>
            <w:noWrap/>
            <w:vAlign w:val="center"/>
            <w:hideMark/>
          </w:tcPr>
          <w:p w14:paraId="5546E3AE" w14:textId="77777777" w:rsidR="00043E51" w:rsidRPr="00CA4E9E" w:rsidRDefault="00043E51" w:rsidP="002A7FCE">
            <w:pPr>
              <w:jc w:val="center"/>
              <w:rPr>
                <w:color w:val="000000"/>
              </w:rPr>
            </w:pPr>
            <w:r w:rsidRPr="00CA4E9E">
              <w:rPr>
                <w:color w:val="000000"/>
              </w:rPr>
              <w:t>18.842</w:t>
            </w:r>
          </w:p>
        </w:tc>
        <w:tc>
          <w:tcPr>
            <w:tcW w:w="2410" w:type="dxa"/>
            <w:gridSpan w:val="2"/>
            <w:tcBorders>
              <w:left w:val="nil"/>
              <w:right w:val="nil"/>
            </w:tcBorders>
            <w:shd w:val="clear" w:color="auto" w:fill="auto"/>
            <w:noWrap/>
            <w:vAlign w:val="center"/>
            <w:hideMark/>
          </w:tcPr>
          <w:p w14:paraId="1B9966FA" w14:textId="77777777" w:rsidR="00043E51" w:rsidRPr="00CA4E9E" w:rsidRDefault="00043E51" w:rsidP="002A7FCE">
            <w:pPr>
              <w:jc w:val="center"/>
              <w:rPr>
                <w:color w:val="000000"/>
              </w:rPr>
            </w:pPr>
            <w:r w:rsidRPr="00CA4E9E">
              <w:rPr>
                <w:color w:val="000000"/>
              </w:rPr>
              <w:t>0.828</w:t>
            </w:r>
          </w:p>
        </w:tc>
      </w:tr>
      <w:tr w:rsidR="00043E51" w:rsidRPr="00CA4E9E" w14:paraId="5829586A" w14:textId="77777777" w:rsidTr="002A7FCE">
        <w:trPr>
          <w:trHeight w:val="312"/>
        </w:trPr>
        <w:tc>
          <w:tcPr>
            <w:tcW w:w="4410" w:type="dxa"/>
            <w:tcBorders>
              <w:left w:val="nil"/>
              <w:right w:val="nil"/>
            </w:tcBorders>
            <w:shd w:val="clear" w:color="000000" w:fill="FFFFFF"/>
            <w:noWrap/>
            <w:vAlign w:val="center"/>
            <w:hideMark/>
          </w:tcPr>
          <w:p w14:paraId="77014E1C" w14:textId="77777777" w:rsidR="00043E51" w:rsidRPr="00CA4E9E" w:rsidRDefault="00043E51" w:rsidP="002A7FCE">
            <w:pPr>
              <w:jc w:val="center"/>
              <w:rPr>
                <w:color w:val="000000"/>
              </w:rPr>
            </w:pPr>
            <w:r w:rsidRPr="00CA4E9E">
              <w:rPr>
                <w:color w:val="000000"/>
              </w:rPr>
              <w:t>Polarity (new pole daughter effect)</w:t>
            </w:r>
          </w:p>
        </w:tc>
        <w:tc>
          <w:tcPr>
            <w:tcW w:w="1417" w:type="dxa"/>
            <w:tcBorders>
              <w:left w:val="nil"/>
              <w:right w:val="nil"/>
            </w:tcBorders>
            <w:shd w:val="clear" w:color="auto" w:fill="auto"/>
            <w:noWrap/>
            <w:vAlign w:val="center"/>
            <w:hideMark/>
          </w:tcPr>
          <w:p w14:paraId="081E8C33" w14:textId="77777777" w:rsidR="00043E51" w:rsidRPr="00CA4E9E" w:rsidRDefault="00043E51" w:rsidP="002A7FCE">
            <w:pPr>
              <w:jc w:val="center"/>
              <w:rPr>
                <w:color w:val="000000"/>
              </w:rPr>
            </w:pPr>
            <w:r w:rsidRPr="00CA4E9E">
              <w:rPr>
                <w:color w:val="000000"/>
              </w:rPr>
              <w:t>-1.390</w:t>
            </w:r>
          </w:p>
        </w:tc>
        <w:tc>
          <w:tcPr>
            <w:tcW w:w="2410" w:type="dxa"/>
            <w:gridSpan w:val="2"/>
            <w:tcBorders>
              <w:left w:val="nil"/>
              <w:right w:val="nil"/>
            </w:tcBorders>
            <w:shd w:val="clear" w:color="auto" w:fill="auto"/>
            <w:noWrap/>
            <w:vAlign w:val="center"/>
            <w:hideMark/>
          </w:tcPr>
          <w:p w14:paraId="16F5361B" w14:textId="77777777" w:rsidR="00043E51" w:rsidRPr="00CA4E9E" w:rsidRDefault="00043E51" w:rsidP="002A7FCE">
            <w:pPr>
              <w:jc w:val="center"/>
              <w:rPr>
                <w:color w:val="000000"/>
              </w:rPr>
            </w:pPr>
            <w:r w:rsidRPr="00CA4E9E">
              <w:rPr>
                <w:color w:val="000000"/>
              </w:rPr>
              <w:t>0.414</w:t>
            </w:r>
          </w:p>
        </w:tc>
      </w:tr>
      <w:tr w:rsidR="00043E51" w:rsidRPr="00CA4E9E" w14:paraId="356B2750" w14:textId="77777777" w:rsidTr="002A7FCE">
        <w:trPr>
          <w:trHeight w:val="312"/>
        </w:trPr>
        <w:tc>
          <w:tcPr>
            <w:tcW w:w="4410" w:type="dxa"/>
            <w:tcBorders>
              <w:left w:val="nil"/>
              <w:right w:val="nil"/>
            </w:tcBorders>
            <w:shd w:val="clear" w:color="auto" w:fill="auto"/>
            <w:noWrap/>
            <w:vAlign w:val="center"/>
            <w:hideMark/>
          </w:tcPr>
          <w:p w14:paraId="4531B399" w14:textId="77777777" w:rsidR="00043E51" w:rsidRPr="00CA4E9E" w:rsidRDefault="00043E51" w:rsidP="002A7FCE">
            <w:pPr>
              <w:jc w:val="center"/>
              <w:rPr>
                <w:color w:val="000000"/>
              </w:rPr>
            </w:pPr>
            <w:r w:rsidRPr="00CA4E9E">
              <w:rPr>
                <w:color w:val="000000"/>
              </w:rPr>
              <w:t>Generation number</w:t>
            </w:r>
            <w:r w:rsidRPr="00CA4E9E">
              <w:rPr>
                <w:color w:val="000000"/>
                <w:vertAlign w:val="superscript"/>
              </w:rPr>
              <w:t>1</w:t>
            </w:r>
          </w:p>
        </w:tc>
        <w:tc>
          <w:tcPr>
            <w:tcW w:w="1417" w:type="dxa"/>
            <w:tcBorders>
              <w:left w:val="nil"/>
              <w:right w:val="nil"/>
            </w:tcBorders>
            <w:shd w:val="clear" w:color="auto" w:fill="auto"/>
            <w:noWrap/>
            <w:vAlign w:val="center"/>
            <w:hideMark/>
          </w:tcPr>
          <w:p w14:paraId="1EC3CD4D" w14:textId="77777777" w:rsidR="00043E51" w:rsidRPr="00CA4E9E" w:rsidRDefault="00043E51" w:rsidP="002A7FCE">
            <w:pPr>
              <w:jc w:val="center"/>
              <w:rPr>
                <w:color w:val="000000"/>
              </w:rPr>
            </w:pPr>
            <w:r w:rsidRPr="00CA4E9E">
              <w:rPr>
                <w:color w:val="000000"/>
              </w:rPr>
              <w:t>1.065</w:t>
            </w:r>
          </w:p>
        </w:tc>
        <w:tc>
          <w:tcPr>
            <w:tcW w:w="2410" w:type="dxa"/>
            <w:gridSpan w:val="2"/>
            <w:tcBorders>
              <w:left w:val="nil"/>
              <w:right w:val="nil"/>
            </w:tcBorders>
            <w:shd w:val="clear" w:color="auto" w:fill="auto"/>
            <w:noWrap/>
            <w:vAlign w:val="center"/>
            <w:hideMark/>
          </w:tcPr>
          <w:p w14:paraId="58A7B8D8" w14:textId="77777777" w:rsidR="00043E51" w:rsidRPr="00CA4E9E" w:rsidRDefault="00043E51" w:rsidP="002A7FCE">
            <w:pPr>
              <w:jc w:val="center"/>
              <w:rPr>
                <w:color w:val="000000"/>
              </w:rPr>
            </w:pPr>
            <w:r w:rsidRPr="00CA4E9E">
              <w:rPr>
                <w:color w:val="000000"/>
              </w:rPr>
              <w:t>0.144</w:t>
            </w:r>
          </w:p>
        </w:tc>
      </w:tr>
      <w:tr w:rsidR="00043E51" w:rsidRPr="00CA4E9E" w14:paraId="5C8EAE79" w14:textId="77777777" w:rsidTr="002A7FCE">
        <w:trPr>
          <w:trHeight w:val="312"/>
        </w:trPr>
        <w:tc>
          <w:tcPr>
            <w:tcW w:w="4410" w:type="dxa"/>
            <w:tcBorders>
              <w:left w:val="nil"/>
              <w:right w:val="nil"/>
            </w:tcBorders>
            <w:shd w:val="clear" w:color="auto" w:fill="auto"/>
            <w:noWrap/>
            <w:vAlign w:val="center"/>
            <w:hideMark/>
          </w:tcPr>
          <w:p w14:paraId="6ACFF0AA" w14:textId="77777777" w:rsidR="00043E51" w:rsidRPr="00CA4E9E" w:rsidRDefault="00043E51" w:rsidP="002A7FCE">
            <w:pPr>
              <w:jc w:val="center"/>
              <w:rPr>
                <w:color w:val="000000"/>
              </w:rPr>
            </w:pPr>
            <w:r w:rsidRPr="00CA4E9E">
              <w:rPr>
                <w:color w:val="000000"/>
              </w:rPr>
              <w:t>Generation number</w:t>
            </w:r>
            <w:r w:rsidRPr="00CA4E9E">
              <w:rPr>
                <w:color w:val="000000"/>
                <w:vertAlign w:val="superscript"/>
              </w:rPr>
              <w:t>2</w:t>
            </w:r>
          </w:p>
        </w:tc>
        <w:tc>
          <w:tcPr>
            <w:tcW w:w="1417" w:type="dxa"/>
            <w:tcBorders>
              <w:left w:val="nil"/>
              <w:right w:val="nil"/>
            </w:tcBorders>
            <w:shd w:val="clear" w:color="auto" w:fill="auto"/>
            <w:noWrap/>
            <w:vAlign w:val="center"/>
            <w:hideMark/>
          </w:tcPr>
          <w:p w14:paraId="4650AA56" w14:textId="77777777" w:rsidR="00043E51" w:rsidRPr="00CA4E9E" w:rsidRDefault="00043E51" w:rsidP="002A7FCE">
            <w:pPr>
              <w:jc w:val="center"/>
              <w:rPr>
                <w:color w:val="000000"/>
              </w:rPr>
            </w:pPr>
            <w:r w:rsidRPr="00CA4E9E">
              <w:rPr>
                <w:color w:val="000000"/>
              </w:rPr>
              <w:t>-0.032</w:t>
            </w:r>
          </w:p>
        </w:tc>
        <w:tc>
          <w:tcPr>
            <w:tcW w:w="2410" w:type="dxa"/>
            <w:gridSpan w:val="2"/>
            <w:tcBorders>
              <w:left w:val="nil"/>
              <w:right w:val="nil"/>
            </w:tcBorders>
            <w:shd w:val="clear" w:color="auto" w:fill="auto"/>
            <w:noWrap/>
            <w:vAlign w:val="center"/>
            <w:hideMark/>
          </w:tcPr>
          <w:p w14:paraId="1FA37365" w14:textId="77777777" w:rsidR="00043E51" w:rsidRPr="00CA4E9E" w:rsidRDefault="00043E51" w:rsidP="002A7FCE">
            <w:pPr>
              <w:jc w:val="center"/>
              <w:rPr>
                <w:color w:val="000000"/>
              </w:rPr>
            </w:pPr>
            <w:r w:rsidRPr="00CA4E9E">
              <w:rPr>
                <w:color w:val="000000"/>
              </w:rPr>
              <w:t>0.005</w:t>
            </w:r>
          </w:p>
        </w:tc>
      </w:tr>
      <w:tr w:rsidR="00043E51" w:rsidRPr="00CA4E9E" w14:paraId="5B4F6933" w14:textId="77777777" w:rsidTr="002A7FCE">
        <w:trPr>
          <w:trHeight w:val="312"/>
        </w:trPr>
        <w:tc>
          <w:tcPr>
            <w:tcW w:w="4410" w:type="dxa"/>
            <w:tcBorders>
              <w:left w:val="nil"/>
              <w:right w:val="nil"/>
            </w:tcBorders>
            <w:shd w:val="clear" w:color="auto" w:fill="auto"/>
            <w:noWrap/>
            <w:vAlign w:val="center"/>
            <w:hideMark/>
          </w:tcPr>
          <w:p w14:paraId="68C84E6B" w14:textId="77777777" w:rsidR="00043E51" w:rsidRPr="00CA4E9E" w:rsidRDefault="00043E51" w:rsidP="002A7FCE">
            <w:pPr>
              <w:jc w:val="center"/>
              <w:rPr>
                <w:color w:val="000000"/>
              </w:rPr>
            </w:pPr>
          </w:p>
        </w:tc>
        <w:tc>
          <w:tcPr>
            <w:tcW w:w="1417" w:type="dxa"/>
            <w:tcBorders>
              <w:left w:val="nil"/>
              <w:right w:val="nil"/>
            </w:tcBorders>
            <w:shd w:val="clear" w:color="auto" w:fill="auto"/>
            <w:noWrap/>
            <w:vAlign w:val="center"/>
            <w:hideMark/>
          </w:tcPr>
          <w:p w14:paraId="67753F60" w14:textId="77777777" w:rsidR="00043E51" w:rsidRPr="00CA4E9E" w:rsidRDefault="00043E51" w:rsidP="002A7FCE">
            <w:pPr>
              <w:jc w:val="center"/>
              <w:rPr>
                <w:color w:val="000000"/>
              </w:rPr>
            </w:pPr>
          </w:p>
        </w:tc>
        <w:tc>
          <w:tcPr>
            <w:tcW w:w="920" w:type="dxa"/>
            <w:tcBorders>
              <w:left w:val="nil"/>
              <w:right w:val="nil"/>
            </w:tcBorders>
            <w:shd w:val="clear" w:color="auto" w:fill="auto"/>
            <w:noWrap/>
            <w:vAlign w:val="center"/>
            <w:hideMark/>
          </w:tcPr>
          <w:p w14:paraId="180D4448" w14:textId="77777777" w:rsidR="00043E51" w:rsidRPr="00CA4E9E" w:rsidRDefault="00043E51" w:rsidP="002A7FCE">
            <w:pPr>
              <w:jc w:val="center"/>
              <w:rPr>
                <w:color w:val="000000"/>
              </w:rPr>
            </w:pPr>
          </w:p>
        </w:tc>
        <w:tc>
          <w:tcPr>
            <w:tcW w:w="1490" w:type="dxa"/>
            <w:tcBorders>
              <w:left w:val="nil"/>
              <w:right w:val="nil"/>
            </w:tcBorders>
            <w:shd w:val="clear" w:color="auto" w:fill="auto"/>
            <w:noWrap/>
            <w:vAlign w:val="center"/>
            <w:hideMark/>
          </w:tcPr>
          <w:p w14:paraId="5001420A" w14:textId="77777777" w:rsidR="00043E51" w:rsidRPr="00CA4E9E" w:rsidRDefault="00043E51" w:rsidP="002A7FCE">
            <w:pPr>
              <w:jc w:val="center"/>
              <w:rPr>
                <w:color w:val="000000"/>
              </w:rPr>
            </w:pPr>
          </w:p>
        </w:tc>
      </w:tr>
      <w:tr w:rsidR="00043E51" w:rsidRPr="00CA4E9E" w14:paraId="4D1E3FC4" w14:textId="77777777" w:rsidTr="002A7FCE">
        <w:trPr>
          <w:trHeight w:val="312"/>
        </w:trPr>
        <w:tc>
          <w:tcPr>
            <w:tcW w:w="4410" w:type="dxa"/>
            <w:tcBorders>
              <w:left w:val="nil"/>
              <w:right w:val="nil"/>
            </w:tcBorders>
            <w:shd w:val="clear" w:color="auto" w:fill="auto"/>
            <w:noWrap/>
            <w:vAlign w:val="center"/>
            <w:hideMark/>
          </w:tcPr>
          <w:p w14:paraId="1083B521" w14:textId="77777777" w:rsidR="00043E51" w:rsidRPr="00CA4E9E" w:rsidRDefault="00043E51" w:rsidP="002A7FCE">
            <w:pPr>
              <w:jc w:val="center"/>
              <w:rPr>
                <w:color w:val="000000"/>
              </w:rPr>
            </w:pPr>
            <w:r w:rsidRPr="00CA4E9E">
              <w:rPr>
                <w:b/>
                <w:color w:val="000000"/>
              </w:rPr>
              <w:t xml:space="preserve">Random effects: </w:t>
            </w:r>
            <w:r w:rsidRPr="00CA4E9E">
              <w:rPr>
                <w:color w:val="000000"/>
              </w:rPr>
              <w:t>Channel</w:t>
            </w:r>
          </w:p>
        </w:tc>
        <w:tc>
          <w:tcPr>
            <w:tcW w:w="3827" w:type="dxa"/>
            <w:gridSpan w:val="3"/>
            <w:tcBorders>
              <w:left w:val="nil"/>
              <w:right w:val="nil"/>
            </w:tcBorders>
            <w:shd w:val="clear" w:color="auto" w:fill="auto"/>
            <w:noWrap/>
            <w:vAlign w:val="center"/>
            <w:hideMark/>
          </w:tcPr>
          <w:p w14:paraId="27C8602C" w14:textId="77777777" w:rsidR="00043E51" w:rsidRPr="00CA4E9E" w:rsidRDefault="00043E51" w:rsidP="002A7FCE">
            <w:pPr>
              <w:jc w:val="center"/>
              <w:rPr>
                <w:color w:val="000000"/>
              </w:rPr>
            </w:pPr>
            <w:r w:rsidRPr="00CA4E9E">
              <w:rPr>
                <w:color w:val="000000"/>
              </w:rPr>
              <w:t>~ 0</w:t>
            </w:r>
          </w:p>
        </w:tc>
      </w:tr>
      <w:tr w:rsidR="00043E51" w:rsidRPr="00CA4E9E" w14:paraId="41C32BDB" w14:textId="77777777" w:rsidTr="002A7FCE">
        <w:trPr>
          <w:trHeight w:val="312"/>
        </w:trPr>
        <w:tc>
          <w:tcPr>
            <w:tcW w:w="4410" w:type="dxa"/>
            <w:tcBorders>
              <w:left w:val="nil"/>
              <w:right w:val="nil"/>
            </w:tcBorders>
            <w:shd w:val="clear" w:color="auto" w:fill="auto"/>
            <w:noWrap/>
            <w:vAlign w:val="center"/>
            <w:hideMark/>
          </w:tcPr>
          <w:p w14:paraId="1C811C7F" w14:textId="77777777" w:rsidR="00043E51" w:rsidRPr="00CA4E9E" w:rsidRDefault="00043E51" w:rsidP="002A7FCE">
            <w:pPr>
              <w:jc w:val="center"/>
              <w:rPr>
                <w:b/>
                <w:color w:val="000000"/>
              </w:rPr>
            </w:pPr>
            <w:r w:rsidRPr="00CA4E9E">
              <w:rPr>
                <w:b/>
                <w:color w:val="000000"/>
              </w:rPr>
              <w:t>Residual variance</w:t>
            </w:r>
          </w:p>
        </w:tc>
        <w:tc>
          <w:tcPr>
            <w:tcW w:w="3827" w:type="dxa"/>
            <w:gridSpan w:val="3"/>
            <w:tcBorders>
              <w:left w:val="nil"/>
              <w:right w:val="nil"/>
            </w:tcBorders>
            <w:shd w:val="clear" w:color="auto" w:fill="auto"/>
            <w:noWrap/>
            <w:vAlign w:val="center"/>
            <w:hideMark/>
          </w:tcPr>
          <w:p w14:paraId="202EE2E5" w14:textId="77777777" w:rsidR="00043E51" w:rsidRPr="00CA4E9E" w:rsidRDefault="00043E51" w:rsidP="002A7FCE">
            <w:pPr>
              <w:jc w:val="center"/>
              <w:rPr>
                <w:color w:val="000000"/>
              </w:rPr>
            </w:pPr>
            <w:r w:rsidRPr="00CA4E9E">
              <w:rPr>
                <w:color w:val="000000"/>
              </w:rPr>
              <w:t>18.82</w:t>
            </w:r>
          </w:p>
        </w:tc>
      </w:tr>
    </w:tbl>
    <w:p w14:paraId="32556520" w14:textId="77777777" w:rsidR="00043E51" w:rsidRPr="00896D7F" w:rsidRDefault="00043E51" w:rsidP="005539F7">
      <w:pPr>
        <w:pStyle w:val="titlersos"/>
        <w:numPr>
          <w:ilvl w:val="0"/>
          <w:numId w:val="0"/>
        </w:numPr>
        <w:jc w:val="both"/>
        <w:rPr>
          <w:rFonts w:ascii="Times" w:hAnsi="Times"/>
          <w:sz w:val="28"/>
          <w:szCs w:val="28"/>
        </w:rPr>
      </w:pPr>
    </w:p>
    <w:p w14:paraId="5A2FFBBA" w14:textId="4A596AEE" w:rsidR="00767371" w:rsidRPr="00767371" w:rsidRDefault="00F51B82" w:rsidP="00767371">
      <w:pPr>
        <w:rPr>
          <w:rFonts w:ascii="Palatino-Roman" w:hAnsi="Palatino-Roman"/>
          <w:sz w:val="20"/>
        </w:rPr>
      </w:pPr>
      <w:r>
        <w:rPr>
          <w:rFonts w:ascii="Palatino-Roman" w:hAnsi="Palatino-Roman"/>
          <w:noProof/>
          <w:sz w:val="20"/>
        </w:rPr>
        <w:lastRenderedPageBreak/>
        <mc:AlternateContent>
          <mc:Choice Requires="wpg">
            <w:drawing>
              <wp:anchor distT="0" distB="0" distL="114300" distR="114300" simplePos="0" relativeHeight="251679744" behindDoc="0" locked="0" layoutInCell="1" allowOverlap="1" wp14:anchorId="6368100A" wp14:editId="1AB96492">
                <wp:simplePos x="0" y="0"/>
                <wp:positionH relativeFrom="column">
                  <wp:posOffset>-1563</wp:posOffset>
                </wp:positionH>
                <wp:positionV relativeFrom="paragraph">
                  <wp:posOffset>124216</wp:posOffset>
                </wp:positionV>
                <wp:extent cx="6248400" cy="4687954"/>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248400" cy="4687954"/>
                          <a:chOff x="0" y="0"/>
                          <a:chExt cx="6248400" cy="4687954"/>
                        </a:xfrm>
                      </wpg:grpSpPr>
                      <wps:wsp>
                        <wps:cNvPr id="11" name="Text Box 11"/>
                        <wps:cNvSpPr txBox="1"/>
                        <wps:spPr>
                          <a:xfrm>
                            <a:off x="0" y="2400300"/>
                            <a:ext cx="6248400" cy="22876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CB0C2" w14:textId="62BFB0FA" w:rsidR="00E46B7B" w:rsidRPr="002236BA" w:rsidRDefault="00E46B7B" w:rsidP="00E46B7B">
                              <w:pPr>
                                <w:jc w:val="both"/>
                                <w:rPr>
                                  <w:rFonts w:ascii="Times" w:hAnsi="Times" w:cs="Arial"/>
                                  <w:color w:val="333333"/>
                                  <w:shd w:val="clear" w:color="auto" w:fill="FFFFFF"/>
                                </w:rPr>
                              </w:pPr>
                              <w:r>
                                <w:rPr>
                                  <w:rFonts w:ascii="Times" w:hAnsi="Times"/>
                                  <w:b/>
                                </w:rPr>
                                <w:t>Figure S1</w:t>
                              </w:r>
                              <w:r w:rsidRPr="00274965">
                                <w:rPr>
                                  <w:rFonts w:ascii="Times" w:hAnsi="Times"/>
                                  <w:b/>
                                </w:rPr>
                                <w:t xml:space="preserve">. </w:t>
                              </w:r>
                              <w:r>
                                <w:rPr>
                                  <w:rFonts w:ascii="Times" w:hAnsi="Times"/>
                                  <w:b/>
                                </w:rPr>
                                <w:t>Position dependent glucose uptake</w:t>
                              </w:r>
                              <w:r w:rsidRPr="00274965">
                                <w:rPr>
                                  <w:rFonts w:ascii="Times" w:hAnsi="Times"/>
                                  <w:b/>
                                </w:rPr>
                                <w:t>.</w:t>
                              </w:r>
                              <w:r w:rsidRPr="005F0010">
                                <w:rPr>
                                  <w:rFonts w:ascii="Times" w:hAnsi="Times"/>
                                </w:rPr>
                                <w:t xml:space="preserve"> </w:t>
                              </w:r>
                              <w:r w:rsidRPr="005539F7">
                                <w:rPr>
                                  <w:rFonts w:ascii="Times" w:hAnsi="Times" w:cs="Arial"/>
                                  <w:color w:val="333333"/>
                                  <w:shd w:val="clear" w:color="auto" w:fill="FFFFFF"/>
                                </w:rPr>
                                <w:t>Uptake of the fluorescent glucose analogue 2-(</w:t>
                              </w:r>
                              <w:r w:rsidRPr="005539F7">
                                <w:rPr>
                                  <w:rFonts w:ascii="Times" w:hAnsi="Times" w:cs="Arial"/>
                                  <w:i/>
                                  <w:iCs/>
                                  <w:color w:val="333333"/>
                                  <w:shd w:val="clear" w:color="auto" w:fill="FFFFFF"/>
                                </w:rPr>
                                <w:t>N</w:t>
                              </w:r>
                              <w:r w:rsidRPr="005539F7">
                                <w:rPr>
                                  <w:rFonts w:ascii="Times" w:hAnsi="Times" w:cs="Arial"/>
                                  <w:color w:val="333333"/>
                                  <w:shd w:val="clear" w:color="auto" w:fill="FFFFFF"/>
                                </w:rPr>
                                <w:t>-(7-Nitrobenz-2-oxa-1,3-diazol-4-yl)Amino)-2-Deoxyglucose (2-NBDG) in</w:t>
                              </w:r>
                              <w:r>
                                <w:rPr>
                                  <w:rFonts w:ascii="Times" w:hAnsi="Times" w:cs="Arial"/>
                                  <w:color w:val="333333"/>
                                  <w:shd w:val="clear" w:color="auto" w:fill="FFFFFF"/>
                                </w:rPr>
                                <w:t xml:space="preserve"> the first (magenta downward triangles) and second bacterium (blue upward triangles) from the top of each dead-end channel of a mother machine filled with an aliquot of a stationary phase </w:t>
                              </w:r>
                              <w:r w:rsidRPr="004A3064">
                                <w:rPr>
                                  <w:rFonts w:ascii="Times" w:hAnsi="Times" w:cs="Arial"/>
                                  <w:i/>
                                  <w:color w:val="333333"/>
                                  <w:shd w:val="clear" w:color="auto" w:fill="FFFFFF"/>
                                </w:rPr>
                                <w:t>E. coli</w:t>
                              </w:r>
                              <w:r>
                                <w:rPr>
                                  <w:rFonts w:ascii="Times" w:hAnsi="Times" w:cs="Arial"/>
                                  <w:color w:val="333333"/>
                                  <w:shd w:val="clear" w:color="auto" w:fill="FFFFFF"/>
                                </w:rPr>
                                <w:t xml:space="preserve"> culture. </w:t>
                              </w:r>
                              <w:r w:rsidR="005C5E86">
                                <w:rPr>
                                  <w:rFonts w:ascii="Times" w:hAnsi="Times" w:cs="Arial"/>
                                  <w:color w:val="333333"/>
                                  <w:shd w:val="clear" w:color="auto" w:fill="FFFFFF"/>
                                </w:rPr>
                                <w:t>Noteworthy, in this experiment bacteria have yet to divide in the mother machine</w:t>
                              </w:r>
                              <w:r w:rsidR="002236BA">
                                <w:rPr>
                                  <w:rFonts w:ascii="Times" w:hAnsi="Times" w:cs="Arial"/>
                                  <w:color w:val="333333"/>
                                  <w:shd w:val="clear" w:color="auto" w:fill="FFFFFF"/>
                                </w:rPr>
                                <w:t>, therefore,  the 1</w:t>
                              </w:r>
                              <w:r w:rsidR="002236BA" w:rsidRPr="002236BA">
                                <w:rPr>
                                  <w:rFonts w:ascii="Times" w:hAnsi="Times" w:cs="Arial"/>
                                  <w:color w:val="333333"/>
                                  <w:shd w:val="clear" w:color="auto" w:fill="FFFFFF"/>
                                  <w:vertAlign w:val="superscript"/>
                                </w:rPr>
                                <w:t>st</w:t>
                              </w:r>
                              <w:r w:rsidR="002236BA">
                                <w:rPr>
                                  <w:rFonts w:ascii="Times" w:hAnsi="Times" w:cs="Arial"/>
                                  <w:color w:val="333333"/>
                                  <w:shd w:val="clear" w:color="auto" w:fill="FFFFFF"/>
                                </w:rPr>
                                <w:t xml:space="preserve"> and 2</w:t>
                              </w:r>
                              <w:r w:rsidR="002236BA" w:rsidRPr="002236BA">
                                <w:rPr>
                                  <w:rFonts w:ascii="Times" w:hAnsi="Times" w:cs="Arial"/>
                                  <w:color w:val="333333"/>
                                  <w:shd w:val="clear" w:color="auto" w:fill="FFFFFF"/>
                                  <w:vertAlign w:val="superscript"/>
                                </w:rPr>
                                <w:t>nd</w:t>
                              </w:r>
                              <w:r w:rsidR="002236BA">
                                <w:rPr>
                                  <w:rFonts w:ascii="Times" w:hAnsi="Times" w:cs="Arial"/>
                                  <w:color w:val="333333"/>
                                  <w:shd w:val="clear" w:color="auto" w:fill="FFFFFF"/>
                                </w:rPr>
                                <w:t xml:space="preserve"> bacteria from the top of each dead-end channel are two bacteria randomly drawn from the culture with unknown orientation and pole age (see Fig. 1) rather than old and new pole daughters. </w:t>
                              </w:r>
                              <w:r>
                                <w:rPr>
                                  <w:rFonts w:ascii="Times" w:hAnsi="Times" w:cs="Arial"/>
                                  <w:color w:val="333333"/>
                                  <w:shd w:val="clear" w:color="auto" w:fill="FFFFFF"/>
                                </w:rPr>
                                <w:t xml:space="preserve">The points and error bars are means and standard error of the means of measurements performed on 60 individual bacteria. </w:t>
                              </w:r>
                              <w:r w:rsidR="002236BA">
                                <w:rPr>
                                  <w:rFonts w:ascii="Times" w:hAnsi="Times" w:cs="Arial"/>
                                  <w:color w:val="333333"/>
                                  <w:shd w:val="clear" w:color="auto" w:fill="FFFFFF"/>
                                </w:rPr>
                                <w:t>Paired t-test returned that the amount of 2-NBDG accumulated by the 1</w:t>
                              </w:r>
                              <w:r w:rsidR="002236BA" w:rsidRPr="002236BA">
                                <w:rPr>
                                  <w:rFonts w:ascii="Times" w:hAnsi="Times" w:cs="Arial"/>
                                  <w:color w:val="333333"/>
                                  <w:shd w:val="clear" w:color="auto" w:fill="FFFFFF"/>
                                  <w:vertAlign w:val="superscript"/>
                                </w:rPr>
                                <w:t>st</w:t>
                              </w:r>
                              <w:r w:rsidR="002236BA">
                                <w:rPr>
                                  <w:rFonts w:ascii="Times" w:hAnsi="Times" w:cs="Arial"/>
                                  <w:color w:val="333333"/>
                                  <w:shd w:val="clear" w:color="auto" w:fill="FFFFFF"/>
                                </w:rPr>
                                <w:t xml:space="preserve"> and 2</w:t>
                              </w:r>
                              <w:r w:rsidR="002236BA" w:rsidRPr="002236BA">
                                <w:rPr>
                                  <w:rFonts w:ascii="Times" w:hAnsi="Times" w:cs="Arial"/>
                                  <w:color w:val="333333"/>
                                  <w:shd w:val="clear" w:color="auto" w:fill="FFFFFF"/>
                                  <w:vertAlign w:val="superscript"/>
                                </w:rPr>
                                <w:t>nd</w:t>
                              </w:r>
                              <w:r w:rsidR="002236BA">
                                <w:rPr>
                                  <w:rFonts w:ascii="Times" w:hAnsi="Times" w:cs="Arial"/>
                                  <w:color w:val="333333"/>
                                  <w:shd w:val="clear" w:color="auto" w:fill="FFFFFF"/>
                                </w:rPr>
                                <w:t xml:space="preserve"> bacteria from the top of each dead-end channel after 840s incubation was not statistically different (N=30 pairs, p-value=0.9) </w:t>
                              </w:r>
                              <w:r>
                                <w:rPr>
                                  <w:rFonts w:ascii="Times" w:hAnsi="Times" w:cs="Arial"/>
                                  <w:color w:val="333333"/>
                                  <w:shd w:val="clear" w:color="auto" w:fill="FFFFFF"/>
                                </w:rPr>
                                <w:t>The dashed and dotted lines are guides-for-the-eye.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36431" y="0"/>
                            <a:ext cx="3810000" cy="2400300"/>
                          </a:xfrm>
                          <a:prstGeom prst="rect">
                            <a:avLst/>
                          </a:prstGeom>
                        </pic:spPr>
                      </pic:pic>
                    </wpg:wgp>
                  </a:graphicData>
                </a:graphic>
              </wp:anchor>
            </w:drawing>
          </mc:Choice>
          <mc:Fallback>
            <w:pict>
              <v:group w14:anchorId="6368100A" id="Group 4" o:spid="_x0000_s1026" style="position:absolute;margin-left:-.1pt;margin-top:9.8pt;width:492pt;height:369.15pt;z-index:251679744" coordsize="62484,46879"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">
                <v:shapetype id="_x0000_t202" coordsize="21600,21600" o:spt="202" path="m,l,21600r21600,l21600,xe">
                  <v:stroke joinstyle="miter"/>
                  <v:path gradientshapeok="t" o:connecttype="rect"/>
                </v:shapetype>
                <v:shape id="Text Box 11" o:spid="_x0000_s1027" type="#_x0000_t202" style="position:absolute;top:24003;width:62484;height:2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5A3CB0C2" w14:textId="62BFB0FA" w:rsidR="00E46B7B" w:rsidRPr="002236BA" w:rsidRDefault="00E46B7B" w:rsidP="00E46B7B">
                        <w:pPr>
                          <w:jc w:val="both"/>
                          <w:rPr>
                            <w:rFonts w:ascii="Times" w:hAnsi="Times" w:cs="Arial"/>
                            <w:color w:val="333333"/>
                            <w:shd w:val="clear" w:color="auto" w:fill="FFFFFF"/>
                          </w:rPr>
                        </w:pPr>
                        <w:r>
                          <w:rPr>
                            <w:rFonts w:ascii="Times" w:hAnsi="Times"/>
                            <w:b/>
                          </w:rPr>
                          <w:t>Figure S1</w:t>
                        </w:r>
                        <w:r w:rsidRPr="00274965">
                          <w:rPr>
                            <w:rFonts w:ascii="Times" w:hAnsi="Times"/>
                            <w:b/>
                          </w:rPr>
                          <w:t xml:space="preserve">. </w:t>
                        </w:r>
                        <w:r>
                          <w:rPr>
                            <w:rFonts w:ascii="Times" w:hAnsi="Times"/>
                            <w:b/>
                          </w:rPr>
                          <w:t>Position dependent glucose uptake</w:t>
                        </w:r>
                        <w:r w:rsidRPr="00274965">
                          <w:rPr>
                            <w:rFonts w:ascii="Times" w:hAnsi="Times"/>
                            <w:b/>
                          </w:rPr>
                          <w:t>.</w:t>
                        </w:r>
                        <w:r w:rsidRPr="005F0010">
                          <w:rPr>
                            <w:rFonts w:ascii="Times" w:hAnsi="Times"/>
                          </w:rPr>
                          <w:t xml:space="preserve"> </w:t>
                        </w:r>
                        <w:r w:rsidRPr="005539F7">
                          <w:rPr>
                            <w:rFonts w:ascii="Times" w:hAnsi="Times" w:cs="Arial"/>
                            <w:color w:val="333333"/>
                            <w:shd w:val="clear" w:color="auto" w:fill="FFFFFF"/>
                          </w:rPr>
                          <w:t>Uptake of the fluorescent glucose analogue 2-(</w:t>
                        </w:r>
                        <w:r w:rsidRPr="005539F7">
                          <w:rPr>
                            <w:rFonts w:ascii="Times" w:hAnsi="Times" w:cs="Arial"/>
                            <w:i/>
                            <w:iCs/>
                            <w:color w:val="333333"/>
                            <w:shd w:val="clear" w:color="auto" w:fill="FFFFFF"/>
                          </w:rPr>
                          <w:t>N</w:t>
                        </w:r>
                        <w:r w:rsidRPr="005539F7">
                          <w:rPr>
                            <w:rFonts w:ascii="Times" w:hAnsi="Times" w:cs="Arial"/>
                            <w:color w:val="333333"/>
                            <w:shd w:val="clear" w:color="auto" w:fill="FFFFFF"/>
                          </w:rPr>
                          <w:t>-(7-Nitrobenz-2-oxa-1,3-diazol-4-yl)Amino)-2-Deoxyglucose (2-NBDG) in</w:t>
                        </w:r>
                        <w:r>
                          <w:rPr>
                            <w:rFonts w:ascii="Times" w:hAnsi="Times" w:cs="Arial"/>
                            <w:color w:val="333333"/>
                            <w:shd w:val="clear" w:color="auto" w:fill="FFFFFF"/>
                          </w:rPr>
                          <w:t xml:space="preserve"> the first (magenta downward triangles) and second bacterium (blue upward triangles) from the top of each dead-end channel of a mother machine filled with an aliquot of a stationary phase </w:t>
                        </w:r>
                        <w:r w:rsidRPr="004A3064">
                          <w:rPr>
                            <w:rFonts w:ascii="Times" w:hAnsi="Times" w:cs="Arial"/>
                            <w:i/>
                            <w:color w:val="333333"/>
                            <w:shd w:val="clear" w:color="auto" w:fill="FFFFFF"/>
                          </w:rPr>
                          <w:t>E. coli</w:t>
                        </w:r>
                        <w:r>
                          <w:rPr>
                            <w:rFonts w:ascii="Times" w:hAnsi="Times" w:cs="Arial"/>
                            <w:color w:val="333333"/>
                            <w:shd w:val="clear" w:color="auto" w:fill="FFFFFF"/>
                          </w:rPr>
                          <w:t xml:space="preserve"> culture. </w:t>
                        </w:r>
                        <w:r w:rsidR="005C5E86">
                          <w:rPr>
                            <w:rFonts w:ascii="Times" w:hAnsi="Times" w:cs="Arial"/>
                            <w:color w:val="333333"/>
                            <w:shd w:val="clear" w:color="auto" w:fill="FFFFFF"/>
                          </w:rPr>
                          <w:t>Noteworthy, in this experiment bacteria have yet to divide in the mother machine</w:t>
                        </w:r>
                        <w:r w:rsidR="002236BA">
                          <w:rPr>
                            <w:rFonts w:ascii="Times" w:hAnsi="Times" w:cs="Arial"/>
                            <w:color w:val="333333"/>
                            <w:shd w:val="clear" w:color="auto" w:fill="FFFFFF"/>
                          </w:rPr>
                          <w:t>, therefore,  the 1</w:t>
                        </w:r>
                        <w:r w:rsidR="002236BA" w:rsidRPr="002236BA">
                          <w:rPr>
                            <w:rFonts w:ascii="Times" w:hAnsi="Times" w:cs="Arial"/>
                            <w:color w:val="333333"/>
                            <w:shd w:val="clear" w:color="auto" w:fill="FFFFFF"/>
                            <w:vertAlign w:val="superscript"/>
                          </w:rPr>
                          <w:t>st</w:t>
                        </w:r>
                        <w:r w:rsidR="002236BA">
                          <w:rPr>
                            <w:rFonts w:ascii="Times" w:hAnsi="Times" w:cs="Arial"/>
                            <w:color w:val="333333"/>
                            <w:shd w:val="clear" w:color="auto" w:fill="FFFFFF"/>
                          </w:rPr>
                          <w:t xml:space="preserve"> and 2</w:t>
                        </w:r>
                        <w:r w:rsidR="002236BA" w:rsidRPr="002236BA">
                          <w:rPr>
                            <w:rFonts w:ascii="Times" w:hAnsi="Times" w:cs="Arial"/>
                            <w:color w:val="333333"/>
                            <w:shd w:val="clear" w:color="auto" w:fill="FFFFFF"/>
                            <w:vertAlign w:val="superscript"/>
                          </w:rPr>
                          <w:t>nd</w:t>
                        </w:r>
                        <w:r w:rsidR="002236BA">
                          <w:rPr>
                            <w:rFonts w:ascii="Times" w:hAnsi="Times" w:cs="Arial"/>
                            <w:color w:val="333333"/>
                            <w:shd w:val="clear" w:color="auto" w:fill="FFFFFF"/>
                          </w:rPr>
                          <w:t xml:space="preserve"> bacteria from the top of each dead-end channel are two bacteria randomly drawn from the culture with unknown orientation and pole age (see Fig. 1) rather than old and new pole daughters. </w:t>
                        </w:r>
                        <w:r>
                          <w:rPr>
                            <w:rFonts w:ascii="Times" w:hAnsi="Times" w:cs="Arial"/>
                            <w:color w:val="333333"/>
                            <w:shd w:val="clear" w:color="auto" w:fill="FFFFFF"/>
                          </w:rPr>
                          <w:t xml:space="preserve">The points and error bars are means and standard error of the means of measurements performed on 60 individual bacteria. </w:t>
                        </w:r>
                        <w:r w:rsidR="002236BA">
                          <w:rPr>
                            <w:rFonts w:ascii="Times" w:hAnsi="Times" w:cs="Arial"/>
                            <w:color w:val="333333"/>
                            <w:shd w:val="clear" w:color="auto" w:fill="FFFFFF"/>
                          </w:rPr>
                          <w:t xml:space="preserve">Paired t-test returned that the amount of 2-NBDG accumulated by the </w:t>
                        </w:r>
                        <w:r w:rsidR="002236BA">
                          <w:rPr>
                            <w:rFonts w:ascii="Times" w:hAnsi="Times" w:cs="Arial"/>
                            <w:color w:val="333333"/>
                            <w:shd w:val="clear" w:color="auto" w:fill="FFFFFF"/>
                          </w:rPr>
                          <w:t>1</w:t>
                        </w:r>
                        <w:r w:rsidR="002236BA" w:rsidRPr="002236BA">
                          <w:rPr>
                            <w:rFonts w:ascii="Times" w:hAnsi="Times" w:cs="Arial"/>
                            <w:color w:val="333333"/>
                            <w:shd w:val="clear" w:color="auto" w:fill="FFFFFF"/>
                            <w:vertAlign w:val="superscript"/>
                          </w:rPr>
                          <w:t>st</w:t>
                        </w:r>
                        <w:r w:rsidR="002236BA">
                          <w:rPr>
                            <w:rFonts w:ascii="Times" w:hAnsi="Times" w:cs="Arial"/>
                            <w:color w:val="333333"/>
                            <w:shd w:val="clear" w:color="auto" w:fill="FFFFFF"/>
                          </w:rPr>
                          <w:t xml:space="preserve"> and 2</w:t>
                        </w:r>
                        <w:r w:rsidR="002236BA" w:rsidRPr="002236BA">
                          <w:rPr>
                            <w:rFonts w:ascii="Times" w:hAnsi="Times" w:cs="Arial"/>
                            <w:color w:val="333333"/>
                            <w:shd w:val="clear" w:color="auto" w:fill="FFFFFF"/>
                            <w:vertAlign w:val="superscript"/>
                          </w:rPr>
                          <w:t>nd</w:t>
                        </w:r>
                        <w:r w:rsidR="002236BA">
                          <w:rPr>
                            <w:rFonts w:ascii="Times" w:hAnsi="Times" w:cs="Arial"/>
                            <w:color w:val="333333"/>
                            <w:shd w:val="clear" w:color="auto" w:fill="FFFFFF"/>
                          </w:rPr>
                          <w:t xml:space="preserve"> bacteria from the top of each dead-end channel</w:t>
                        </w:r>
                        <w:r w:rsidR="002236BA">
                          <w:rPr>
                            <w:rFonts w:ascii="Times" w:hAnsi="Times" w:cs="Arial"/>
                            <w:color w:val="333333"/>
                            <w:shd w:val="clear" w:color="auto" w:fill="FFFFFF"/>
                          </w:rPr>
                          <w:t xml:space="preserve"> after 840s incubation was not statistically different (N=30 pairs, p-value=0.9) </w:t>
                        </w:r>
                        <w:r>
                          <w:rPr>
                            <w:rFonts w:ascii="Times" w:hAnsi="Times" w:cs="Arial"/>
                            <w:color w:val="333333"/>
                            <w:shd w:val="clear" w:color="auto" w:fill="FFFFFF"/>
                          </w:rPr>
                          <w:t>The dashed and dotted lines are guides-for-the-eye.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364;width:38100;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">
                  <v:imagedata r:id="rId19" o:title=""/>
                </v:shape>
                <w10:wrap type="square"/>
              </v:group>
            </w:pict>
          </mc:Fallback>
        </mc:AlternateContent>
      </w:r>
    </w:p>
    <w:p w14:paraId="04E5DAFE" w14:textId="51C2B67D" w:rsidR="00767371" w:rsidRPr="00767371" w:rsidRDefault="00767371" w:rsidP="00767371">
      <w:pPr>
        <w:rPr>
          <w:rFonts w:ascii="Palatino-Roman" w:hAnsi="Palatino-Roman"/>
          <w:sz w:val="20"/>
        </w:rPr>
      </w:pPr>
    </w:p>
    <w:p w14:paraId="46ABA778" w14:textId="7F587249" w:rsidR="006D6F35" w:rsidRPr="00767371" w:rsidRDefault="006D6F35" w:rsidP="006D6F35">
      <w:pPr>
        <w:rPr>
          <w:rFonts w:ascii="Palatino-Roman" w:hAnsi="Palatino-Roman"/>
          <w:sz w:val="20"/>
        </w:rPr>
      </w:pPr>
    </w:p>
    <w:p w14:paraId="424484A1" w14:textId="4874C55A" w:rsidR="006D6F35" w:rsidRPr="00C84F89" w:rsidRDefault="006D6F35" w:rsidP="006D6F35">
      <w:pPr>
        <w:rPr>
          <w:rFonts w:ascii="Palatino-Roman" w:hAnsi="Palatino-Roman"/>
          <w:sz w:val="20"/>
        </w:rPr>
      </w:pPr>
    </w:p>
    <w:p w14:paraId="37A00548" w14:textId="77777777" w:rsidR="00767371" w:rsidRPr="00767371" w:rsidRDefault="00767371" w:rsidP="00767371">
      <w:pPr>
        <w:rPr>
          <w:rFonts w:ascii="Palatino-Roman" w:hAnsi="Palatino-Roman"/>
          <w:sz w:val="20"/>
        </w:rPr>
      </w:pPr>
    </w:p>
    <w:p w14:paraId="00D471D4" w14:textId="77777777" w:rsidR="00767371" w:rsidRDefault="00767371" w:rsidP="00767371">
      <w:pPr>
        <w:ind w:firstLine="720"/>
        <w:rPr>
          <w:rFonts w:ascii="Palatino-Roman" w:hAnsi="Palatino-Roman"/>
          <w:sz w:val="20"/>
        </w:rPr>
      </w:pPr>
    </w:p>
    <w:p w14:paraId="7AC73DDA" w14:textId="77777777" w:rsidR="00767371" w:rsidRDefault="00767371" w:rsidP="00767371">
      <w:pPr>
        <w:ind w:firstLine="720"/>
        <w:rPr>
          <w:rFonts w:ascii="Palatino-Roman" w:hAnsi="Palatino-Roman"/>
          <w:sz w:val="20"/>
        </w:rPr>
      </w:pPr>
    </w:p>
    <w:p w14:paraId="489CDA18" w14:textId="77777777" w:rsidR="00767371" w:rsidRDefault="00767371" w:rsidP="00767371">
      <w:pPr>
        <w:ind w:firstLine="720"/>
        <w:rPr>
          <w:rFonts w:ascii="Palatino-Roman" w:hAnsi="Palatino-Roman"/>
          <w:sz w:val="20"/>
        </w:rPr>
      </w:pPr>
    </w:p>
    <w:p w14:paraId="446794F9" w14:textId="77777777" w:rsidR="00767371" w:rsidRDefault="00767371" w:rsidP="00767371">
      <w:pPr>
        <w:ind w:firstLine="720"/>
        <w:rPr>
          <w:rFonts w:ascii="Palatino-Roman" w:hAnsi="Palatino-Roman"/>
          <w:sz w:val="20"/>
        </w:rPr>
      </w:pPr>
    </w:p>
    <w:p w14:paraId="54CAEE85" w14:textId="6E754946" w:rsidR="00767371" w:rsidRDefault="00767371" w:rsidP="00DD48F7">
      <w:pPr>
        <w:ind w:firstLine="720"/>
        <w:jc w:val="center"/>
        <w:rPr>
          <w:rFonts w:ascii="Palatino-Roman" w:hAnsi="Palatino-Roman"/>
          <w:sz w:val="20"/>
        </w:rPr>
      </w:pPr>
    </w:p>
    <w:p w14:paraId="082D4AE6" w14:textId="77777777" w:rsidR="00767371" w:rsidRDefault="00767371" w:rsidP="00767371">
      <w:pPr>
        <w:ind w:firstLine="720"/>
        <w:rPr>
          <w:rFonts w:ascii="Palatino-Roman" w:hAnsi="Palatino-Roman"/>
          <w:sz w:val="20"/>
        </w:rPr>
      </w:pPr>
    </w:p>
    <w:p w14:paraId="4C9F0038" w14:textId="6651A04B" w:rsidR="00767371" w:rsidRDefault="00767371" w:rsidP="00DD48F7">
      <w:pPr>
        <w:ind w:firstLine="720"/>
        <w:jc w:val="center"/>
        <w:rPr>
          <w:rFonts w:ascii="Palatino-Roman" w:hAnsi="Palatino-Roman"/>
          <w:sz w:val="20"/>
        </w:rPr>
      </w:pPr>
    </w:p>
    <w:p w14:paraId="0AD833B2" w14:textId="60D51683" w:rsidR="00767371" w:rsidRDefault="00767371" w:rsidP="00767371">
      <w:pPr>
        <w:ind w:firstLine="720"/>
        <w:rPr>
          <w:rFonts w:ascii="Palatino-Roman" w:hAnsi="Palatino-Roman"/>
          <w:sz w:val="20"/>
        </w:rPr>
      </w:pPr>
    </w:p>
    <w:p w14:paraId="23FC4E22" w14:textId="6DF6CBBF" w:rsidR="00767371" w:rsidRDefault="00E33404" w:rsidP="00AB01D7">
      <w:pPr>
        <w:rPr>
          <w:rFonts w:ascii="Palatino-Roman" w:hAnsi="Palatino-Roman"/>
          <w:sz w:val="20"/>
        </w:rPr>
      </w:pPr>
      <w:r>
        <w:rPr>
          <w:rFonts w:ascii="Palatino-Roman" w:hAnsi="Palatino-Roman"/>
          <w:noProof/>
          <w:sz w:val="20"/>
        </w:rPr>
        <w:lastRenderedPageBreak/>
        <mc:AlternateContent>
          <mc:Choice Requires="wpg">
            <w:drawing>
              <wp:anchor distT="0" distB="0" distL="114300" distR="114300" simplePos="0" relativeHeight="251673600" behindDoc="0" locked="0" layoutInCell="1" allowOverlap="1" wp14:anchorId="2FF35560" wp14:editId="628E5020">
                <wp:simplePos x="0" y="0"/>
                <wp:positionH relativeFrom="column">
                  <wp:posOffset>-9893</wp:posOffset>
                </wp:positionH>
                <wp:positionV relativeFrom="paragraph">
                  <wp:posOffset>50800</wp:posOffset>
                </wp:positionV>
                <wp:extent cx="6248400" cy="4362851"/>
                <wp:effectExtent l="0" t="0" r="0" b="6350"/>
                <wp:wrapSquare wrapText="bothSides"/>
                <wp:docPr id="6" name="Group 6"/>
                <wp:cNvGraphicFramePr/>
                <a:graphic xmlns:a="http://schemas.openxmlformats.org/drawingml/2006/main">
                  <a:graphicData uri="http://schemas.microsoft.com/office/word/2010/wordprocessingGroup">
                    <wpg:wgp>
                      <wpg:cNvGrpSpPr/>
                      <wpg:grpSpPr>
                        <a:xfrm>
                          <a:off x="0" y="0"/>
                          <a:ext cx="6248400" cy="4362851"/>
                          <a:chOff x="0" y="0"/>
                          <a:chExt cx="6248400" cy="4362851"/>
                        </a:xfrm>
                      </wpg:grpSpPr>
                      <wps:wsp>
                        <wps:cNvPr id="9" name="Text Box 9"/>
                        <wps:cNvSpPr txBox="1"/>
                        <wps:spPr>
                          <a:xfrm>
                            <a:off x="0" y="3208421"/>
                            <a:ext cx="6248400" cy="1154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4A8AD3" w14:textId="278D572F" w:rsidR="00AB01D7" w:rsidRPr="005F0010" w:rsidRDefault="00AB01D7" w:rsidP="00AB01D7">
                              <w:pPr>
                                <w:jc w:val="both"/>
                                <w:rPr>
                                  <w:rFonts w:ascii="Times" w:hAnsi="Times"/>
                                </w:rPr>
                              </w:pPr>
                              <w:r>
                                <w:rPr>
                                  <w:rFonts w:ascii="Times" w:hAnsi="Times"/>
                                  <w:b/>
                                </w:rPr>
                                <w:t>Figure S</w:t>
                              </w:r>
                              <w:r w:rsidR="00E46B7B">
                                <w:rPr>
                                  <w:rFonts w:ascii="Times" w:hAnsi="Times"/>
                                  <w:b/>
                                </w:rPr>
                                <w:t>2</w:t>
                              </w:r>
                              <w:r w:rsidRPr="00274965">
                                <w:rPr>
                                  <w:rFonts w:ascii="Times" w:hAnsi="Times"/>
                                  <w:b/>
                                </w:rPr>
                                <w:t xml:space="preserve">. </w:t>
                              </w:r>
                              <w:r>
                                <w:rPr>
                                  <w:rFonts w:ascii="Times" w:hAnsi="Times"/>
                                  <w:b/>
                                </w:rPr>
                                <w:t>Ensemble measurements of thioflavin T (ThT) staining</w:t>
                              </w:r>
                              <w:r w:rsidRPr="00274965">
                                <w:rPr>
                                  <w:rFonts w:ascii="Times" w:hAnsi="Times"/>
                                  <w:b/>
                                </w:rPr>
                                <w:t>.</w:t>
                              </w:r>
                              <w:r w:rsidRPr="005F0010">
                                <w:rPr>
                                  <w:rFonts w:ascii="Times" w:hAnsi="Times"/>
                                </w:rPr>
                                <w:t xml:space="preserve"> </w:t>
                              </w:r>
                              <w:r>
                                <w:rPr>
                                  <w:rFonts w:ascii="Times" w:hAnsi="Times"/>
                                </w:rPr>
                                <w:t xml:space="preserve">a) ThT fluorescence intensity as a function of time elapsed after diluting an aliquot of stationary phase </w:t>
                              </w:r>
                              <w:r w:rsidRPr="005F7D7F">
                                <w:rPr>
                                  <w:rFonts w:ascii="Times" w:hAnsi="Times"/>
                                  <w:i/>
                                </w:rPr>
                                <w:t>E. coli</w:t>
                              </w:r>
                              <w:r>
                                <w:rPr>
                                  <w:rFonts w:ascii="Times" w:hAnsi="Times"/>
                                </w:rPr>
                                <w:t xml:space="preserve"> in fresh LB or c) M9 with the addition of 0, 5, 20, or 50 µM ThT (black, blue, magenta, and green circles, respectively). Corresponding ThT fluorescence intensity profiles without the addition of </w:t>
                              </w:r>
                              <w:r w:rsidRPr="00DC0EB1">
                                <w:rPr>
                                  <w:rFonts w:ascii="Times" w:hAnsi="Times"/>
                                  <w:i/>
                                </w:rPr>
                                <w:t>E. coli</w:t>
                              </w:r>
                              <w:r>
                                <w:rPr>
                                  <w:rFonts w:ascii="Times" w:hAnsi="Times"/>
                                </w:rPr>
                                <w:t xml:space="preserve"> to b) LB or d) M9. The data points and error bars are calculated as the mean and standard error of the mean of measurements performed in triplicate. Error bars are hidden behind the data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descr="Figures/Png/Figure%20S3.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7306" y="0"/>
                            <a:ext cx="5039995" cy="3278505"/>
                          </a:xfrm>
                          <a:prstGeom prst="rect">
                            <a:avLst/>
                          </a:prstGeom>
                          <a:noFill/>
                          <a:ln>
                            <a:noFill/>
                          </a:ln>
                        </pic:spPr>
                      </pic:pic>
                    </wpg:wgp>
                  </a:graphicData>
                </a:graphic>
              </wp:anchor>
            </w:drawing>
          </mc:Choice>
          <mc:Fallback>
            <w:pict>
              <v:group w14:anchorId="2FF35560" id="Group 6" o:spid="_x0000_s1029" style="position:absolute;margin-left:-.8pt;margin-top:4pt;width:492pt;height:343.55pt;z-index:251673600" coordsize="62484,43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">
                <v:shape id="Text Box 9" o:spid="_x0000_s1030" type="#_x0000_t202" style="position:absolute;top:32084;width:62484;height:11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394A8AD3" w14:textId="278D572F" w:rsidR="00AB01D7" w:rsidRPr="005F0010" w:rsidRDefault="00AB01D7" w:rsidP="00AB01D7">
                        <w:pPr>
                          <w:jc w:val="both"/>
                          <w:rPr>
                            <w:rFonts w:ascii="Times" w:hAnsi="Times"/>
                          </w:rPr>
                        </w:pPr>
                        <w:r>
                          <w:rPr>
                            <w:rFonts w:ascii="Times" w:hAnsi="Times"/>
                            <w:b/>
                          </w:rPr>
                          <w:t>Figure S</w:t>
                        </w:r>
                        <w:r w:rsidR="00E46B7B">
                          <w:rPr>
                            <w:rFonts w:ascii="Times" w:hAnsi="Times"/>
                            <w:b/>
                          </w:rPr>
                          <w:t>2</w:t>
                        </w:r>
                        <w:r w:rsidRPr="00274965">
                          <w:rPr>
                            <w:rFonts w:ascii="Times" w:hAnsi="Times"/>
                            <w:b/>
                          </w:rPr>
                          <w:t xml:space="preserve">. </w:t>
                        </w:r>
                        <w:r>
                          <w:rPr>
                            <w:rFonts w:ascii="Times" w:hAnsi="Times"/>
                            <w:b/>
                          </w:rPr>
                          <w:t>Ensemble measurements of thioflavin T (</w:t>
                        </w:r>
                        <w:proofErr w:type="spellStart"/>
                        <w:r>
                          <w:rPr>
                            <w:rFonts w:ascii="Times" w:hAnsi="Times"/>
                            <w:b/>
                          </w:rPr>
                          <w:t>ThT</w:t>
                        </w:r>
                        <w:proofErr w:type="spellEnd"/>
                        <w:r>
                          <w:rPr>
                            <w:rFonts w:ascii="Times" w:hAnsi="Times"/>
                            <w:b/>
                          </w:rPr>
                          <w:t>) staining</w:t>
                        </w:r>
                        <w:r w:rsidRPr="00274965">
                          <w:rPr>
                            <w:rFonts w:ascii="Times" w:hAnsi="Times"/>
                            <w:b/>
                          </w:rPr>
                          <w:t>.</w:t>
                        </w:r>
                        <w:r w:rsidRPr="005F0010">
                          <w:rPr>
                            <w:rFonts w:ascii="Times" w:hAnsi="Times"/>
                          </w:rPr>
                          <w:t xml:space="preserve"> </w:t>
                        </w:r>
                        <w:r>
                          <w:rPr>
                            <w:rFonts w:ascii="Times" w:hAnsi="Times"/>
                          </w:rPr>
                          <w:t xml:space="preserve">a) </w:t>
                        </w:r>
                        <w:proofErr w:type="spellStart"/>
                        <w:r>
                          <w:rPr>
                            <w:rFonts w:ascii="Times" w:hAnsi="Times"/>
                          </w:rPr>
                          <w:t>ThT</w:t>
                        </w:r>
                        <w:proofErr w:type="spellEnd"/>
                        <w:r>
                          <w:rPr>
                            <w:rFonts w:ascii="Times" w:hAnsi="Times"/>
                          </w:rPr>
                          <w:t xml:space="preserve"> fluorescence intensity as a function of time elapsed after diluting an aliquot of stationary phase </w:t>
                        </w:r>
                        <w:r w:rsidRPr="005F7D7F">
                          <w:rPr>
                            <w:rFonts w:ascii="Times" w:hAnsi="Times"/>
                            <w:i/>
                          </w:rPr>
                          <w:t>E. coli</w:t>
                        </w:r>
                        <w:r>
                          <w:rPr>
                            <w:rFonts w:ascii="Times" w:hAnsi="Times"/>
                          </w:rPr>
                          <w:t xml:space="preserve"> in fresh LB or c) M9 with the addition of 0, 5, 20, or 50 µM </w:t>
                        </w:r>
                        <w:proofErr w:type="spellStart"/>
                        <w:r>
                          <w:rPr>
                            <w:rFonts w:ascii="Times" w:hAnsi="Times"/>
                          </w:rPr>
                          <w:t>ThT</w:t>
                        </w:r>
                        <w:proofErr w:type="spellEnd"/>
                        <w:r>
                          <w:rPr>
                            <w:rFonts w:ascii="Times" w:hAnsi="Times"/>
                          </w:rPr>
                          <w:t xml:space="preserve"> (black, blue, magenta, and green circles, respectively). Corresponding </w:t>
                        </w:r>
                        <w:proofErr w:type="spellStart"/>
                        <w:r>
                          <w:rPr>
                            <w:rFonts w:ascii="Times" w:hAnsi="Times"/>
                          </w:rPr>
                          <w:t>ThT</w:t>
                        </w:r>
                        <w:proofErr w:type="spellEnd"/>
                        <w:r>
                          <w:rPr>
                            <w:rFonts w:ascii="Times" w:hAnsi="Times"/>
                          </w:rPr>
                          <w:t xml:space="preserve"> fluorescence intensity profiles without the addition of </w:t>
                        </w:r>
                        <w:r w:rsidRPr="00DC0EB1">
                          <w:rPr>
                            <w:rFonts w:ascii="Times" w:hAnsi="Times"/>
                            <w:i/>
                          </w:rPr>
                          <w:t>E. coli</w:t>
                        </w:r>
                        <w:r>
                          <w:rPr>
                            <w:rFonts w:ascii="Times" w:hAnsi="Times"/>
                          </w:rPr>
                          <w:t xml:space="preserve"> to b) LB or d) M9. The data points and error bars are calculated as the mean and standard error of the mean of measurements performed in triplicate. Error bars are hidden behind the data points.</w:t>
                        </w:r>
                      </w:p>
                    </w:txbxContent>
                  </v:textbox>
                </v:shape>
                <v:shape id="Picture 1" o:spid="_x0000_s1031" type="#_x0000_t75" alt="Figures/Png/Figure%20S3.png" style="position:absolute;left:4973;width:50400;height:32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">
                  <v:imagedata r:id="rId21" o:title="Figure%20S3"/>
                </v:shape>
                <w10:wrap type="square"/>
              </v:group>
            </w:pict>
          </mc:Fallback>
        </mc:AlternateContent>
      </w:r>
    </w:p>
    <w:p w14:paraId="214E346A" w14:textId="345A4177" w:rsidR="00767371" w:rsidRPr="00767371" w:rsidRDefault="00767371" w:rsidP="00767371">
      <w:pPr>
        <w:ind w:firstLine="720"/>
        <w:jc w:val="center"/>
        <w:rPr>
          <w:rFonts w:ascii="Palatino-Roman" w:hAnsi="Palatino-Roman"/>
          <w:sz w:val="20"/>
        </w:rPr>
      </w:pPr>
    </w:p>
    <w:p w14:paraId="60626F2E" w14:textId="328D0A47" w:rsidR="00767371" w:rsidRPr="00767371" w:rsidRDefault="00767371" w:rsidP="00767371">
      <w:pPr>
        <w:rPr>
          <w:rFonts w:ascii="Palatino-Roman" w:hAnsi="Palatino-Roman"/>
          <w:sz w:val="20"/>
        </w:rPr>
      </w:pPr>
    </w:p>
    <w:p w14:paraId="0AEED231" w14:textId="2C4A03B2" w:rsidR="00767371" w:rsidRPr="00767371" w:rsidRDefault="00767371" w:rsidP="00767371">
      <w:pPr>
        <w:rPr>
          <w:rFonts w:ascii="Palatino-Roman" w:hAnsi="Palatino-Roman"/>
          <w:sz w:val="20"/>
        </w:rPr>
      </w:pPr>
    </w:p>
    <w:p w14:paraId="7D43F0D8" w14:textId="1D921E3D" w:rsidR="00767371" w:rsidRPr="00767371" w:rsidRDefault="00767371" w:rsidP="00767371">
      <w:pPr>
        <w:rPr>
          <w:rFonts w:ascii="Palatino-Roman" w:hAnsi="Palatino-Roman"/>
          <w:sz w:val="20"/>
        </w:rPr>
      </w:pPr>
    </w:p>
    <w:p w14:paraId="488D74B2" w14:textId="752A8F5C" w:rsidR="00767371" w:rsidRPr="00767371" w:rsidRDefault="00767371" w:rsidP="00767371">
      <w:pPr>
        <w:rPr>
          <w:rFonts w:ascii="Palatino-Roman" w:hAnsi="Palatino-Roman"/>
          <w:sz w:val="20"/>
        </w:rPr>
      </w:pPr>
    </w:p>
    <w:p w14:paraId="59EDB118" w14:textId="50A4B83C" w:rsidR="00896D7F" w:rsidRPr="00C84F89" w:rsidRDefault="00896D7F" w:rsidP="006776A3">
      <w:pPr>
        <w:jc w:val="center"/>
        <w:rPr>
          <w:rFonts w:ascii="Palatino-Roman" w:hAnsi="Palatino-Roman"/>
          <w:sz w:val="20"/>
        </w:rPr>
      </w:pPr>
    </w:p>
    <w:sectPr w:rsidR="00896D7F" w:rsidRPr="00C84F89" w:rsidSect="00854E48">
      <w:headerReference w:type="even" r:id="rId22"/>
      <w:headerReference w:type="first" r:id="rId23"/>
      <w:footerReference w:type="first" r:id="rId24"/>
      <w:type w:val="continuous"/>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494F8" w14:textId="77777777" w:rsidR="00791047" w:rsidRDefault="00791047">
      <w:r>
        <w:separator/>
      </w:r>
    </w:p>
    <w:p w14:paraId="0C03C41D" w14:textId="77777777" w:rsidR="00791047" w:rsidRDefault="00791047"/>
    <w:p w14:paraId="07875418" w14:textId="77777777" w:rsidR="00791047" w:rsidRDefault="00791047"/>
    <w:p w14:paraId="6DB1E21A" w14:textId="77777777" w:rsidR="00791047" w:rsidRDefault="00791047"/>
    <w:p w14:paraId="5C3BE0ED" w14:textId="77777777" w:rsidR="00791047" w:rsidRDefault="00791047"/>
    <w:p w14:paraId="0030CA14" w14:textId="77777777" w:rsidR="00791047" w:rsidRDefault="00791047"/>
  </w:endnote>
  <w:endnote w:type="continuationSeparator" w:id="0">
    <w:p w14:paraId="26F2E09A" w14:textId="77777777" w:rsidR="00791047" w:rsidRDefault="00791047">
      <w:r>
        <w:continuationSeparator/>
      </w:r>
    </w:p>
    <w:p w14:paraId="4E9F4099" w14:textId="77777777" w:rsidR="00791047" w:rsidRDefault="00791047"/>
    <w:p w14:paraId="4E7E0074" w14:textId="77777777" w:rsidR="00791047" w:rsidRDefault="00791047"/>
    <w:p w14:paraId="52E437EF" w14:textId="77777777" w:rsidR="00791047" w:rsidRDefault="00791047"/>
    <w:p w14:paraId="1842A4D7" w14:textId="77777777" w:rsidR="00791047" w:rsidRDefault="00791047"/>
    <w:p w14:paraId="4FBA9DDA" w14:textId="77777777" w:rsidR="00791047" w:rsidRDefault="00791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Pro-Cond">
    <w:altName w:val="Calibri"/>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A00002EF" w:usb1="4000207B" w:usb2="00000000" w:usb3="00000000" w:csb0="0000009F" w:csb1="00000000"/>
  </w:font>
  <w:font w:name="Palatino-Roman">
    <w:altName w:val="Palatino"/>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0BC1C" w14:textId="77777777" w:rsidR="008C3EDF" w:rsidRDefault="008C3EDF" w:rsidP="008C3E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E3DB83" w14:textId="77777777" w:rsidR="008C3EDF" w:rsidRDefault="008C3EDF" w:rsidP="00CA33A9">
    <w:pPr>
      <w:tabs>
        <w:tab w:val="right" w:pos="9923"/>
      </w:tabs>
      <w:ind w:right="360"/>
      <w:rPr>
        <w:rFonts w:ascii="Arial" w:hAnsi="Arial" w:cs="Arial"/>
        <w:b/>
        <w:sz w:val="17"/>
        <w:szCs w:val="17"/>
      </w:rPr>
    </w:pPr>
  </w:p>
  <w:p w14:paraId="2E690303" w14:textId="77777777" w:rsidR="008C3EDF" w:rsidRPr="004E5F6D" w:rsidRDefault="008C3EDF" w:rsidP="00090077">
    <w:pPr>
      <w:tabs>
        <w:tab w:val="right" w:pos="9923"/>
      </w:tabs>
      <w:rPr>
        <w:rFonts w:ascii="Arial" w:hAnsi="Arial" w:cs="Arial"/>
        <w:sz w:val="17"/>
        <w:szCs w:val="17"/>
      </w:rPr>
    </w:pPr>
    <w:r w:rsidRPr="006848D8">
      <w:rPr>
        <w:i/>
        <w:sz w:val="16"/>
        <w:szCs w:val="16"/>
      </w:rPr>
      <w:t xml:space="preserve">Phil. Trans. R. Soc. </w:t>
    </w:r>
    <w:r>
      <w:rPr>
        <w:i/>
        <w:sz w:val="16"/>
        <w:szCs w:val="16"/>
      </w:rPr>
      <w:t>B</w:t>
    </w:r>
    <w:r w:rsidRPr="006848D8">
      <w:rPr>
        <w:i/>
        <w:sz w:val="16"/>
        <w:szCs w:val="16"/>
      </w:rPr>
      <w:t>.</w:t>
    </w:r>
    <w:r>
      <w:rPr>
        <w:rFonts w:ascii="Arial" w:hAnsi="Arial" w:cs="Arial"/>
        <w:b/>
        <w:sz w:val="17"/>
        <w:szCs w:val="17"/>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8BD4" w14:textId="77777777" w:rsidR="008C3EDF" w:rsidRDefault="008C3EDF" w:rsidP="008C3E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F99">
      <w:rPr>
        <w:rStyle w:val="PageNumber"/>
        <w:noProof/>
      </w:rPr>
      <w:t>3</w:t>
    </w:r>
    <w:r>
      <w:rPr>
        <w:rStyle w:val="PageNumber"/>
      </w:rPr>
      <w:fldChar w:fldCharType="end"/>
    </w:r>
  </w:p>
  <w:p w14:paraId="0FD027E7" w14:textId="77777777" w:rsidR="008C3EDF" w:rsidRDefault="008C3EDF" w:rsidP="00CA33A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7D19" w14:textId="77777777" w:rsidR="008C3EDF" w:rsidRPr="00D3653D" w:rsidRDefault="008C3EDF" w:rsidP="00CE550B">
    <w:pPr>
      <w:tabs>
        <w:tab w:val="right" w:pos="9923"/>
      </w:tabs>
      <w:rPr>
        <w:i/>
        <w:color w:val="666666"/>
        <w:sz w:val="18"/>
        <w:szCs w:val="18"/>
      </w:rPr>
    </w:pPr>
  </w:p>
  <w:p w14:paraId="4BAC30C0" w14:textId="77777777" w:rsidR="008C3EDF" w:rsidRPr="001B02A0" w:rsidRDefault="008C3EDF"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3C5F99">
      <w:rPr>
        <w:noProof/>
        <w:sz w:val="18"/>
        <w:szCs w:val="18"/>
      </w:rPr>
      <w:t>1</w:t>
    </w:r>
    <w:r w:rsidRPr="003F3A19">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9120" w14:textId="77777777" w:rsidR="008C3EDF" w:rsidRPr="00F234D5" w:rsidRDefault="008C3EDF" w:rsidP="00F234D5">
    <w:pPr>
      <w:rPr>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8BB5B" w14:textId="77777777" w:rsidR="00791047" w:rsidRDefault="00791047">
      <w:r>
        <w:separator/>
      </w:r>
    </w:p>
    <w:p w14:paraId="47F83E44" w14:textId="77777777" w:rsidR="00791047" w:rsidRDefault="00791047"/>
    <w:p w14:paraId="197996FD" w14:textId="77777777" w:rsidR="00791047" w:rsidRDefault="00791047"/>
    <w:p w14:paraId="68A22B0B" w14:textId="77777777" w:rsidR="00791047" w:rsidRDefault="00791047"/>
    <w:p w14:paraId="305A3B9C" w14:textId="77777777" w:rsidR="00791047" w:rsidRDefault="00791047"/>
    <w:p w14:paraId="10AD97C2" w14:textId="77777777" w:rsidR="00791047" w:rsidRDefault="00791047"/>
  </w:footnote>
  <w:footnote w:type="continuationSeparator" w:id="0">
    <w:p w14:paraId="14E153A5" w14:textId="77777777" w:rsidR="00791047" w:rsidRDefault="00791047">
      <w:r>
        <w:continuationSeparator/>
      </w:r>
    </w:p>
    <w:p w14:paraId="2352A31B" w14:textId="77777777" w:rsidR="00791047" w:rsidRDefault="00791047"/>
    <w:p w14:paraId="34480532" w14:textId="77777777" w:rsidR="00791047" w:rsidRDefault="00791047"/>
    <w:p w14:paraId="49FC2675" w14:textId="77777777" w:rsidR="00791047" w:rsidRDefault="00791047"/>
    <w:p w14:paraId="695C216E" w14:textId="77777777" w:rsidR="00791047" w:rsidRDefault="00791047"/>
    <w:p w14:paraId="0E7B6B61" w14:textId="77777777" w:rsidR="00791047" w:rsidRDefault="00791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A41B" w14:textId="77777777" w:rsidR="008C3EDF" w:rsidRPr="00516B22" w:rsidRDefault="008C3EDF" w:rsidP="00EC50BF">
    <w:pPr>
      <w:pBdr>
        <w:bottom w:val="single" w:sz="6" w:space="1" w:color="auto"/>
      </w:pBdr>
      <w:spacing w:after="180"/>
      <w:jc w:val="center"/>
      <w:rPr>
        <w:rFonts w:ascii="Arial" w:hAnsi="Arial"/>
        <w:b/>
        <w:color w:val="000000"/>
        <w:lang w:val="fr-FR"/>
      </w:rPr>
    </w:pPr>
    <w:r>
      <w:rPr>
        <w:rFonts w:ascii="Arial" w:hAnsi="Arial"/>
        <w:b/>
        <w:i/>
        <w:color w:val="000000"/>
        <w:lang w:val="fr-FR"/>
      </w:rPr>
      <w:t>R. Soc. open sci.</w:t>
    </w:r>
    <w:r w:rsidRPr="00516B22">
      <w:rPr>
        <w:rFonts w:ascii="Arial" w:hAnsi="Arial"/>
        <w:b/>
        <w:color w:val="000000"/>
        <w:lang w:val="fr-FR"/>
      </w:rPr>
      <w:t xml:space="preserve"> article template </w:t>
    </w:r>
  </w:p>
  <w:p w14:paraId="771161E4" w14:textId="77777777" w:rsidR="008C3EDF" w:rsidRPr="003F3A19" w:rsidRDefault="008C3EDF"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2</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14:paraId="70E56FF8" w14:textId="77777777" w:rsidR="008C3EDF" w:rsidRDefault="008C3EDF" w:rsidP="00EC50BF">
    <w:pPr>
      <w:pBdr>
        <w:bottom w:val="single" w:sz="6" w:space="1" w:color="auto"/>
      </w:pBd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80011" w14:textId="77777777" w:rsidR="008C3EDF" w:rsidRPr="00516B22" w:rsidRDefault="008C3EDF" w:rsidP="00F5304A">
    <w:pPr>
      <w:spacing w:after="180"/>
      <w:jc w:val="center"/>
      <w:rPr>
        <w:rFonts w:ascii="Arial" w:hAnsi="Arial"/>
        <w:b/>
        <w:color w:val="000000"/>
        <w:lang w:val="fr-FR"/>
      </w:rPr>
    </w:pPr>
    <w:r>
      <w:rPr>
        <w:rFonts w:ascii="Arial" w:hAnsi="Arial"/>
        <w:b/>
        <w:i/>
        <w:color w:val="000000"/>
        <w:lang w:val="fr-FR"/>
      </w:rPr>
      <w:t>Phil. Trans. R. Soc. B</w:t>
    </w:r>
    <w:r w:rsidRPr="006848D8">
      <w:rPr>
        <w:rFonts w:ascii="Arial" w:hAnsi="Arial"/>
        <w:b/>
        <w:i/>
        <w:color w:val="000000"/>
        <w:lang w:val="fr-FR"/>
      </w:rPr>
      <w:t>.</w:t>
    </w:r>
    <w:r w:rsidRPr="00516B22">
      <w:rPr>
        <w:rFonts w:ascii="Arial" w:hAnsi="Arial"/>
        <w:b/>
        <w:color w:val="000000"/>
        <w:lang w:val="fr-FR"/>
      </w:rPr>
      <w:t xml:space="preserve"> article template </w:t>
    </w:r>
  </w:p>
  <w:p w14:paraId="48875BAD" w14:textId="77777777" w:rsidR="008C3EDF" w:rsidRPr="00516B22" w:rsidRDefault="008C3EDF" w:rsidP="000063D6">
    <w:pPr>
      <w:pBdr>
        <w:bottom w:val="single" w:sz="6" w:space="1" w:color="auto"/>
      </w:pBdr>
      <w:tabs>
        <w:tab w:val="right" w:pos="9923"/>
      </w:tabs>
      <w:jc w:val="right"/>
      <w:rPr>
        <w:i/>
        <w:color w:val="000000"/>
        <w:sz w:val="18"/>
        <w:szCs w:val="18"/>
        <w:lang w:val="fr-FR"/>
      </w:rPr>
    </w:pPr>
  </w:p>
  <w:p w14:paraId="0BD4CAFA" w14:textId="77777777" w:rsidR="008C3EDF" w:rsidRDefault="008C3EDF" w:rsidP="00B85405">
    <w:pPr>
      <w:pBdr>
        <w:bottom w:val="single" w:sz="6" w:space="1" w:color="auto"/>
      </w:pBdr>
      <w:tabs>
        <w:tab w:val="right" w:pos="9923"/>
      </w:tabs>
      <w:rPr>
        <w:rFonts w:ascii="Arial" w:hAnsi="Arial"/>
        <w:b/>
        <w:i/>
        <w:color w:val="000000"/>
        <w:lang w:val="fr-FR"/>
      </w:rPr>
    </w:pPr>
    <w:r>
      <w:rPr>
        <w:rFonts w:ascii="Arial" w:hAnsi="Arial"/>
        <w:b/>
        <w:i/>
        <w:noProof/>
        <w:color w:val="000000"/>
      </w:rPr>
      <w:drawing>
        <wp:anchor distT="0" distB="0" distL="114300" distR="114300" simplePos="0" relativeHeight="251660288" behindDoc="0" locked="0" layoutInCell="1" allowOverlap="1" wp14:anchorId="52E3E053" wp14:editId="0B21A1C1">
          <wp:simplePos x="0" y="0"/>
          <wp:positionH relativeFrom="column">
            <wp:posOffset>635</wp:posOffset>
          </wp:positionH>
          <wp:positionV relativeFrom="paragraph">
            <wp:posOffset>0</wp:posOffset>
          </wp:positionV>
          <wp:extent cx="2400300" cy="457200"/>
          <wp:effectExtent l="19050" t="0" r="0" b="0"/>
          <wp:wrapSquare wrapText="bothSides"/>
          <wp:docPr id="2" name="Picture 1"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14:paraId="7D7B8519" w14:textId="77777777" w:rsidR="008C3EDF" w:rsidRPr="00FF0DAA" w:rsidRDefault="008C3EDF" w:rsidP="00B85405">
    <w:pPr>
      <w:pBdr>
        <w:bottom w:val="single" w:sz="6" w:space="1" w:color="auto"/>
      </w:pBdr>
      <w:tabs>
        <w:tab w:val="right" w:pos="9923"/>
      </w:tabs>
      <w:jc w:val="right"/>
      <w:rPr>
        <w:i/>
        <w:color w:val="000000"/>
        <w:sz w:val="18"/>
        <w:szCs w:val="18"/>
      </w:rPr>
    </w:pPr>
    <w:r>
      <w:rPr>
        <w:i/>
        <w:color w:val="000000"/>
        <w:sz w:val="18"/>
        <w:szCs w:val="18"/>
      </w:rPr>
      <w:t>Phil. Trans. R. Soc. B.</w:t>
    </w:r>
  </w:p>
  <w:p w14:paraId="06AE1DB3" w14:textId="77777777" w:rsidR="008C3EDF" w:rsidRPr="00FF0DAA" w:rsidRDefault="008C3EDF"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14:paraId="60B61B31" w14:textId="77777777" w:rsidR="008C3EDF" w:rsidRPr="000063D6" w:rsidRDefault="008C3EDF" w:rsidP="00F5304A">
    <w:pPr>
      <w:pBdr>
        <w:bottom w:val="single" w:sz="6" w:space="1" w:color="auto"/>
      </w:pBdr>
      <w:tabs>
        <w:tab w:val="right" w:pos="9923"/>
      </w:tabs>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D0D7" w14:textId="77777777" w:rsidR="008C3EDF" w:rsidRDefault="008C3E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5A1FF" w14:textId="77777777" w:rsidR="008C3EDF" w:rsidRPr="00090077" w:rsidRDefault="008C3EDF" w:rsidP="000900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5"/>
  </w:num>
  <w:num w:numId="12">
    <w:abstractNumId w:val="17"/>
  </w:num>
  <w:num w:numId="13">
    <w:abstractNumId w:val="13"/>
  </w:num>
  <w:num w:numId="14">
    <w:abstractNumId w:val="12"/>
  </w:num>
  <w:num w:numId="15">
    <w:abstractNumId w:val="16"/>
  </w:num>
  <w:num w:numId="16">
    <w:abstractNumId w:val="14"/>
  </w:num>
  <w:num w:numId="17">
    <w:abstractNumId w:val="11"/>
  </w:num>
  <w:num w:numId="18">
    <w:abstractNumId w:val="9"/>
  </w:num>
  <w:num w:numId="19">
    <w:abstractNumId w:val="16"/>
    <w:lvlOverride w:ilvl="0">
      <w:startOverride w:val="1"/>
    </w:lvlOverride>
  </w:num>
  <w:num w:numId="20">
    <w:abstractNumId w:val="1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BE"/>
    <w:rsid w:val="00002937"/>
    <w:rsid w:val="00002A2B"/>
    <w:rsid w:val="00002DAC"/>
    <w:rsid w:val="00003267"/>
    <w:rsid w:val="00003F13"/>
    <w:rsid w:val="00003F45"/>
    <w:rsid w:val="000044D9"/>
    <w:rsid w:val="00004CEC"/>
    <w:rsid w:val="000063D6"/>
    <w:rsid w:val="000120E1"/>
    <w:rsid w:val="0001252C"/>
    <w:rsid w:val="00014686"/>
    <w:rsid w:val="00020950"/>
    <w:rsid w:val="00021320"/>
    <w:rsid w:val="000269AD"/>
    <w:rsid w:val="00032A13"/>
    <w:rsid w:val="00032D43"/>
    <w:rsid w:val="00043E51"/>
    <w:rsid w:val="00044C95"/>
    <w:rsid w:val="00045E47"/>
    <w:rsid w:val="00046676"/>
    <w:rsid w:val="0005359B"/>
    <w:rsid w:val="000602F6"/>
    <w:rsid w:val="0006030E"/>
    <w:rsid w:val="00060A4C"/>
    <w:rsid w:val="00062021"/>
    <w:rsid w:val="00062B0A"/>
    <w:rsid w:val="000637FB"/>
    <w:rsid w:val="00065BFF"/>
    <w:rsid w:val="00066D8A"/>
    <w:rsid w:val="000677B0"/>
    <w:rsid w:val="00067E9D"/>
    <w:rsid w:val="00072676"/>
    <w:rsid w:val="000762DC"/>
    <w:rsid w:val="000802EE"/>
    <w:rsid w:val="00081B04"/>
    <w:rsid w:val="00082C94"/>
    <w:rsid w:val="000830A9"/>
    <w:rsid w:val="00083328"/>
    <w:rsid w:val="00084019"/>
    <w:rsid w:val="00084756"/>
    <w:rsid w:val="0008626C"/>
    <w:rsid w:val="000875C3"/>
    <w:rsid w:val="00090077"/>
    <w:rsid w:val="00090DE3"/>
    <w:rsid w:val="0009277C"/>
    <w:rsid w:val="00097D60"/>
    <w:rsid w:val="000A2CC4"/>
    <w:rsid w:val="000B0B06"/>
    <w:rsid w:val="000B1AAA"/>
    <w:rsid w:val="000C102A"/>
    <w:rsid w:val="000C1191"/>
    <w:rsid w:val="000C224C"/>
    <w:rsid w:val="000C29C4"/>
    <w:rsid w:val="000C59DB"/>
    <w:rsid w:val="000C62E0"/>
    <w:rsid w:val="000C76C3"/>
    <w:rsid w:val="000D5296"/>
    <w:rsid w:val="000E14C9"/>
    <w:rsid w:val="000E3F64"/>
    <w:rsid w:val="000E4718"/>
    <w:rsid w:val="000E62F8"/>
    <w:rsid w:val="000F09B7"/>
    <w:rsid w:val="000F1E02"/>
    <w:rsid w:val="000F2567"/>
    <w:rsid w:val="000F359A"/>
    <w:rsid w:val="000F7AD5"/>
    <w:rsid w:val="00100ACC"/>
    <w:rsid w:val="00100B1A"/>
    <w:rsid w:val="00100E27"/>
    <w:rsid w:val="001018C7"/>
    <w:rsid w:val="00101B28"/>
    <w:rsid w:val="001020F9"/>
    <w:rsid w:val="00105003"/>
    <w:rsid w:val="00107892"/>
    <w:rsid w:val="0011133D"/>
    <w:rsid w:val="0011289B"/>
    <w:rsid w:val="00113108"/>
    <w:rsid w:val="001138BF"/>
    <w:rsid w:val="00115145"/>
    <w:rsid w:val="001243B0"/>
    <w:rsid w:val="001263E6"/>
    <w:rsid w:val="001266D4"/>
    <w:rsid w:val="001279BD"/>
    <w:rsid w:val="00131859"/>
    <w:rsid w:val="00132242"/>
    <w:rsid w:val="0013289C"/>
    <w:rsid w:val="00142173"/>
    <w:rsid w:val="001422C0"/>
    <w:rsid w:val="001463DA"/>
    <w:rsid w:val="001474DF"/>
    <w:rsid w:val="0015052F"/>
    <w:rsid w:val="001515CE"/>
    <w:rsid w:val="00151BE4"/>
    <w:rsid w:val="00151EF8"/>
    <w:rsid w:val="00156B00"/>
    <w:rsid w:val="00157E18"/>
    <w:rsid w:val="001607BB"/>
    <w:rsid w:val="001653B6"/>
    <w:rsid w:val="00165B97"/>
    <w:rsid w:val="00165F27"/>
    <w:rsid w:val="0016784E"/>
    <w:rsid w:val="00171694"/>
    <w:rsid w:val="00184D0D"/>
    <w:rsid w:val="00184EDC"/>
    <w:rsid w:val="00185AB9"/>
    <w:rsid w:val="00186757"/>
    <w:rsid w:val="00187676"/>
    <w:rsid w:val="001977A6"/>
    <w:rsid w:val="001A0343"/>
    <w:rsid w:val="001A177F"/>
    <w:rsid w:val="001A5C7A"/>
    <w:rsid w:val="001B02A0"/>
    <w:rsid w:val="001B0E32"/>
    <w:rsid w:val="001B15A8"/>
    <w:rsid w:val="001B3CC2"/>
    <w:rsid w:val="001B554B"/>
    <w:rsid w:val="001B5DB9"/>
    <w:rsid w:val="001B7062"/>
    <w:rsid w:val="001C380A"/>
    <w:rsid w:val="001E05B2"/>
    <w:rsid w:val="001E3E57"/>
    <w:rsid w:val="001F19CB"/>
    <w:rsid w:val="001F48B8"/>
    <w:rsid w:val="001F4EDB"/>
    <w:rsid w:val="001F6C09"/>
    <w:rsid w:val="00200F1A"/>
    <w:rsid w:val="002031E4"/>
    <w:rsid w:val="0020472C"/>
    <w:rsid w:val="00204D53"/>
    <w:rsid w:val="00206BB0"/>
    <w:rsid w:val="0021014B"/>
    <w:rsid w:val="002114D4"/>
    <w:rsid w:val="00211F5F"/>
    <w:rsid w:val="00212F79"/>
    <w:rsid w:val="00214D70"/>
    <w:rsid w:val="00214F10"/>
    <w:rsid w:val="0021506E"/>
    <w:rsid w:val="00216BDF"/>
    <w:rsid w:val="0022251D"/>
    <w:rsid w:val="0022330B"/>
    <w:rsid w:val="002236BA"/>
    <w:rsid w:val="0022433C"/>
    <w:rsid w:val="002244D3"/>
    <w:rsid w:val="00231B7A"/>
    <w:rsid w:val="00236AAD"/>
    <w:rsid w:val="00240887"/>
    <w:rsid w:val="002450FE"/>
    <w:rsid w:val="0025337A"/>
    <w:rsid w:val="00254452"/>
    <w:rsid w:val="002545EE"/>
    <w:rsid w:val="0025780C"/>
    <w:rsid w:val="00265A33"/>
    <w:rsid w:val="00271003"/>
    <w:rsid w:val="00272CA4"/>
    <w:rsid w:val="00274965"/>
    <w:rsid w:val="00275317"/>
    <w:rsid w:val="0027535A"/>
    <w:rsid w:val="00275D87"/>
    <w:rsid w:val="00280CCE"/>
    <w:rsid w:val="00281C79"/>
    <w:rsid w:val="00282643"/>
    <w:rsid w:val="002839F9"/>
    <w:rsid w:val="00295D2F"/>
    <w:rsid w:val="00295DB0"/>
    <w:rsid w:val="00296ED3"/>
    <w:rsid w:val="002A1507"/>
    <w:rsid w:val="002A548B"/>
    <w:rsid w:val="002A55E3"/>
    <w:rsid w:val="002B089F"/>
    <w:rsid w:val="002B211E"/>
    <w:rsid w:val="002B523D"/>
    <w:rsid w:val="002B5916"/>
    <w:rsid w:val="002B79B1"/>
    <w:rsid w:val="002C3E4A"/>
    <w:rsid w:val="002C4927"/>
    <w:rsid w:val="002C7044"/>
    <w:rsid w:val="002C7486"/>
    <w:rsid w:val="002D0658"/>
    <w:rsid w:val="002D365C"/>
    <w:rsid w:val="002D7273"/>
    <w:rsid w:val="002E16D1"/>
    <w:rsid w:val="002E26D8"/>
    <w:rsid w:val="002E397D"/>
    <w:rsid w:val="002E4DA6"/>
    <w:rsid w:val="002F1DF5"/>
    <w:rsid w:val="002F20EF"/>
    <w:rsid w:val="002F253B"/>
    <w:rsid w:val="002F474A"/>
    <w:rsid w:val="002F53C2"/>
    <w:rsid w:val="00301504"/>
    <w:rsid w:val="00301B96"/>
    <w:rsid w:val="003024DC"/>
    <w:rsid w:val="00305406"/>
    <w:rsid w:val="00310496"/>
    <w:rsid w:val="00310728"/>
    <w:rsid w:val="003113AB"/>
    <w:rsid w:val="00311524"/>
    <w:rsid w:val="00313D6D"/>
    <w:rsid w:val="00315238"/>
    <w:rsid w:val="00320D58"/>
    <w:rsid w:val="00322CA9"/>
    <w:rsid w:val="0032399D"/>
    <w:rsid w:val="0033091A"/>
    <w:rsid w:val="00333C43"/>
    <w:rsid w:val="0034068D"/>
    <w:rsid w:val="00344AA7"/>
    <w:rsid w:val="00345892"/>
    <w:rsid w:val="00353F7B"/>
    <w:rsid w:val="00356C88"/>
    <w:rsid w:val="00357871"/>
    <w:rsid w:val="00361C47"/>
    <w:rsid w:val="003628FE"/>
    <w:rsid w:val="00364963"/>
    <w:rsid w:val="0037404F"/>
    <w:rsid w:val="003748ED"/>
    <w:rsid w:val="00376BA3"/>
    <w:rsid w:val="00381232"/>
    <w:rsid w:val="0038131D"/>
    <w:rsid w:val="0038190A"/>
    <w:rsid w:val="00383254"/>
    <w:rsid w:val="003851AB"/>
    <w:rsid w:val="003861B1"/>
    <w:rsid w:val="0038748A"/>
    <w:rsid w:val="00391E50"/>
    <w:rsid w:val="00393751"/>
    <w:rsid w:val="00394285"/>
    <w:rsid w:val="00395097"/>
    <w:rsid w:val="003978FD"/>
    <w:rsid w:val="00397DE9"/>
    <w:rsid w:val="003A2191"/>
    <w:rsid w:val="003A5682"/>
    <w:rsid w:val="003A5B27"/>
    <w:rsid w:val="003A7A61"/>
    <w:rsid w:val="003B214F"/>
    <w:rsid w:val="003B3022"/>
    <w:rsid w:val="003B42FD"/>
    <w:rsid w:val="003B674D"/>
    <w:rsid w:val="003B6B55"/>
    <w:rsid w:val="003C277C"/>
    <w:rsid w:val="003C3D1C"/>
    <w:rsid w:val="003C3ED0"/>
    <w:rsid w:val="003C4460"/>
    <w:rsid w:val="003C46D9"/>
    <w:rsid w:val="003C5F99"/>
    <w:rsid w:val="003C6E31"/>
    <w:rsid w:val="003C72B0"/>
    <w:rsid w:val="003C7EF0"/>
    <w:rsid w:val="003E1D82"/>
    <w:rsid w:val="003E32A8"/>
    <w:rsid w:val="003E4D16"/>
    <w:rsid w:val="003E7B4C"/>
    <w:rsid w:val="003F0E96"/>
    <w:rsid w:val="003F32B7"/>
    <w:rsid w:val="003F3673"/>
    <w:rsid w:val="003F3A19"/>
    <w:rsid w:val="003F423B"/>
    <w:rsid w:val="00401F37"/>
    <w:rsid w:val="00402C26"/>
    <w:rsid w:val="00404E48"/>
    <w:rsid w:val="00405F3B"/>
    <w:rsid w:val="004120F3"/>
    <w:rsid w:val="0041490A"/>
    <w:rsid w:val="00415182"/>
    <w:rsid w:val="00422ED0"/>
    <w:rsid w:val="004234E5"/>
    <w:rsid w:val="004310FA"/>
    <w:rsid w:val="0043150C"/>
    <w:rsid w:val="004318BF"/>
    <w:rsid w:val="00435B79"/>
    <w:rsid w:val="00437BEC"/>
    <w:rsid w:val="004417E4"/>
    <w:rsid w:val="004417ED"/>
    <w:rsid w:val="00441F35"/>
    <w:rsid w:val="00445008"/>
    <w:rsid w:val="00445BEE"/>
    <w:rsid w:val="00445D4E"/>
    <w:rsid w:val="00447A7F"/>
    <w:rsid w:val="004509F8"/>
    <w:rsid w:val="00456CBF"/>
    <w:rsid w:val="00462385"/>
    <w:rsid w:val="004662B2"/>
    <w:rsid w:val="00470376"/>
    <w:rsid w:val="004707CB"/>
    <w:rsid w:val="00470C3F"/>
    <w:rsid w:val="00474310"/>
    <w:rsid w:val="0047501E"/>
    <w:rsid w:val="00475DAA"/>
    <w:rsid w:val="00476B27"/>
    <w:rsid w:val="004804EC"/>
    <w:rsid w:val="0048194C"/>
    <w:rsid w:val="0048339A"/>
    <w:rsid w:val="004836DC"/>
    <w:rsid w:val="00485C9B"/>
    <w:rsid w:val="0049111D"/>
    <w:rsid w:val="004960BE"/>
    <w:rsid w:val="00497BA5"/>
    <w:rsid w:val="004A3064"/>
    <w:rsid w:val="004A34E6"/>
    <w:rsid w:val="004B3547"/>
    <w:rsid w:val="004B421F"/>
    <w:rsid w:val="004B55A3"/>
    <w:rsid w:val="004C0164"/>
    <w:rsid w:val="004C0F94"/>
    <w:rsid w:val="004C47B3"/>
    <w:rsid w:val="004C5487"/>
    <w:rsid w:val="004C59F0"/>
    <w:rsid w:val="004D2602"/>
    <w:rsid w:val="004D2637"/>
    <w:rsid w:val="004D2F9E"/>
    <w:rsid w:val="004D4A04"/>
    <w:rsid w:val="004D4F63"/>
    <w:rsid w:val="004E27A4"/>
    <w:rsid w:val="004E4F98"/>
    <w:rsid w:val="004E5907"/>
    <w:rsid w:val="004E5DED"/>
    <w:rsid w:val="004F0AF7"/>
    <w:rsid w:val="004F10F1"/>
    <w:rsid w:val="004F2A86"/>
    <w:rsid w:val="004F46E9"/>
    <w:rsid w:val="004F47E8"/>
    <w:rsid w:val="004F5563"/>
    <w:rsid w:val="004F5693"/>
    <w:rsid w:val="004F73B2"/>
    <w:rsid w:val="004F7B4D"/>
    <w:rsid w:val="004F7F88"/>
    <w:rsid w:val="005019AB"/>
    <w:rsid w:val="00506CFC"/>
    <w:rsid w:val="00507246"/>
    <w:rsid w:val="0051014B"/>
    <w:rsid w:val="00510FEC"/>
    <w:rsid w:val="00512302"/>
    <w:rsid w:val="00514C82"/>
    <w:rsid w:val="00516638"/>
    <w:rsid w:val="00516964"/>
    <w:rsid w:val="00516B22"/>
    <w:rsid w:val="00516CF3"/>
    <w:rsid w:val="00517B1D"/>
    <w:rsid w:val="0052193F"/>
    <w:rsid w:val="00525C8D"/>
    <w:rsid w:val="00530383"/>
    <w:rsid w:val="005325ED"/>
    <w:rsid w:val="005411CA"/>
    <w:rsid w:val="00547CBA"/>
    <w:rsid w:val="005521D9"/>
    <w:rsid w:val="005539F7"/>
    <w:rsid w:val="00554488"/>
    <w:rsid w:val="005549F1"/>
    <w:rsid w:val="00557253"/>
    <w:rsid w:val="0056009F"/>
    <w:rsid w:val="0056034B"/>
    <w:rsid w:val="00561D87"/>
    <w:rsid w:val="00563089"/>
    <w:rsid w:val="00563CB6"/>
    <w:rsid w:val="00566D42"/>
    <w:rsid w:val="00571B52"/>
    <w:rsid w:val="00573A4D"/>
    <w:rsid w:val="00573E08"/>
    <w:rsid w:val="00576E1F"/>
    <w:rsid w:val="00577030"/>
    <w:rsid w:val="005847B2"/>
    <w:rsid w:val="0058696E"/>
    <w:rsid w:val="00586B33"/>
    <w:rsid w:val="0058752C"/>
    <w:rsid w:val="00592A9D"/>
    <w:rsid w:val="00592D91"/>
    <w:rsid w:val="00593544"/>
    <w:rsid w:val="005937CB"/>
    <w:rsid w:val="00593BDA"/>
    <w:rsid w:val="00593E98"/>
    <w:rsid w:val="005968CD"/>
    <w:rsid w:val="005972F9"/>
    <w:rsid w:val="005A0993"/>
    <w:rsid w:val="005A0BAE"/>
    <w:rsid w:val="005A3E2C"/>
    <w:rsid w:val="005A4925"/>
    <w:rsid w:val="005A4BC5"/>
    <w:rsid w:val="005A7DEF"/>
    <w:rsid w:val="005B1C0B"/>
    <w:rsid w:val="005B39D0"/>
    <w:rsid w:val="005B46EA"/>
    <w:rsid w:val="005B514E"/>
    <w:rsid w:val="005B579C"/>
    <w:rsid w:val="005B71AB"/>
    <w:rsid w:val="005C26C2"/>
    <w:rsid w:val="005C2A48"/>
    <w:rsid w:val="005C59CD"/>
    <w:rsid w:val="005C5A96"/>
    <w:rsid w:val="005C5C6B"/>
    <w:rsid w:val="005C5E86"/>
    <w:rsid w:val="005C70EF"/>
    <w:rsid w:val="005D1949"/>
    <w:rsid w:val="005D2070"/>
    <w:rsid w:val="005D3D8B"/>
    <w:rsid w:val="005D46B8"/>
    <w:rsid w:val="005D5ED9"/>
    <w:rsid w:val="005D6E3F"/>
    <w:rsid w:val="005D742A"/>
    <w:rsid w:val="005E0A23"/>
    <w:rsid w:val="005E5D84"/>
    <w:rsid w:val="005F0010"/>
    <w:rsid w:val="005F1B4A"/>
    <w:rsid w:val="005F29F0"/>
    <w:rsid w:val="005F3097"/>
    <w:rsid w:val="005F7D7F"/>
    <w:rsid w:val="0060175D"/>
    <w:rsid w:val="00602ACD"/>
    <w:rsid w:val="00604988"/>
    <w:rsid w:val="00606826"/>
    <w:rsid w:val="006073B7"/>
    <w:rsid w:val="00607650"/>
    <w:rsid w:val="00607B0D"/>
    <w:rsid w:val="006103A8"/>
    <w:rsid w:val="0061115A"/>
    <w:rsid w:val="00612BE7"/>
    <w:rsid w:val="00620A53"/>
    <w:rsid w:val="00621659"/>
    <w:rsid w:val="00622404"/>
    <w:rsid w:val="0062253B"/>
    <w:rsid w:val="0062330B"/>
    <w:rsid w:val="00624226"/>
    <w:rsid w:val="006258A8"/>
    <w:rsid w:val="0062695B"/>
    <w:rsid w:val="00626C06"/>
    <w:rsid w:val="006305C0"/>
    <w:rsid w:val="00630FAC"/>
    <w:rsid w:val="00632BDE"/>
    <w:rsid w:val="00640F50"/>
    <w:rsid w:val="006523E0"/>
    <w:rsid w:val="00660493"/>
    <w:rsid w:val="00660841"/>
    <w:rsid w:val="00660FBE"/>
    <w:rsid w:val="006623EC"/>
    <w:rsid w:val="00663028"/>
    <w:rsid w:val="00663222"/>
    <w:rsid w:val="0066538D"/>
    <w:rsid w:val="0066725C"/>
    <w:rsid w:val="006675F1"/>
    <w:rsid w:val="00670E2D"/>
    <w:rsid w:val="006724B5"/>
    <w:rsid w:val="00673F99"/>
    <w:rsid w:val="006776A3"/>
    <w:rsid w:val="00681B60"/>
    <w:rsid w:val="00684366"/>
    <w:rsid w:val="006848D8"/>
    <w:rsid w:val="006855BE"/>
    <w:rsid w:val="006865C8"/>
    <w:rsid w:val="00686A28"/>
    <w:rsid w:val="00691364"/>
    <w:rsid w:val="00692F7A"/>
    <w:rsid w:val="00694F76"/>
    <w:rsid w:val="006965DE"/>
    <w:rsid w:val="00697537"/>
    <w:rsid w:val="006A0AB0"/>
    <w:rsid w:val="006A2887"/>
    <w:rsid w:val="006A6088"/>
    <w:rsid w:val="006A72E9"/>
    <w:rsid w:val="006B0875"/>
    <w:rsid w:val="006B1246"/>
    <w:rsid w:val="006B3B86"/>
    <w:rsid w:val="006B47B9"/>
    <w:rsid w:val="006B6BA7"/>
    <w:rsid w:val="006C08F7"/>
    <w:rsid w:val="006C159D"/>
    <w:rsid w:val="006C2110"/>
    <w:rsid w:val="006C28AA"/>
    <w:rsid w:val="006C4ACB"/>
    <w:rsid w:val="006D17AA"/>
    <w:rsid w:val="006D23DA"/>
    <w:rsid w:val="006D29DE"/>
    <w:rsid w:val="006D6F35"/>
    <w:rsid w:val="006F1B7B"/>
    <w:rsid w:val="006F420F"/>
    <w:rsid w:val="006F568E"/>
    <w:rsid w:val="006F594C"/>
    <w:rsid w:val="006F67E0"/>
    <w:rsid w:val="006F78EA"/>
    <w:rsid w:val="007143A9"/>
    <w:rsid w:val="0071579D"/>
    <w:rsid w:val="00716154"/>
    <w:rsid w:val="00720FFF"/>
    <w:rsid w:val="00725173"/>
    <w:rsid w:val="0072521F"/>
    <w:rsid w:val="007258FA"/>
    <w:rsid w:val="00727B8A"/>
    <w:rsid w:val="00727C1A"/>
    <w:rsid w:val="00732897"/>
    <w:rsid w:val="007340A8"/>
    <w:rsid w:val="00737206"/>
    <w:rsid w:val="00737F43"/>
    <w:rsid w:val="0074265D"/>
    <w:rsid w:val="00744558"/>
    <w:rsid w:val="007455EB"/>
    <w:rsid w:val="007468B2"/>
    <w:rsid w:val="00747924"/>
    <w:rsid w:val="00747A45"/>
    <w:rsid w:val="007505F7"/>
    <w:rsid w:val="00753C28"/>
    <w:rsid w:val="00764620"/>
    <w:rsid w:val="0076560B"/>
    <w:rsid w:val="00767371"/>
    <w:rsid w:val="00770C45"/>
    <w:rsid w:val="00774A73"/>
    <w:rsid w:val="00777B21"/>
    <w:rsid w:val="00781969"/>
    <w:rsid w:val="00781BDD"/>
    <w:rsid w:val="007827BF"/>
    <w:rsid w:val="007837E0"/>
    <w:rsid w:val="00786B3D"/>
    <w:rsid w:val="00786D74"/>
    <w:rsid w:val="00791047"/>
    <w:rsid w:val="0079568D"/>
    <w:rsid w:val="007A0A2A"/>
    <w:rsid w:val="007A5E56"/>
    <w:rsid w:val="007A6F3D"/>
    <w:rsid w:val="007B04EA"/>
    <w:rsid w:val="007B19FF"/>
    <w:rsid w:val="007B1C58"/>
    <w:rsid w:val="007B3B98"/>
    <w:rsid w:val="007B3DEB"/>
    <w:rsid w:val="007B4AFE"/>
    <w:rsid w:val="007B5AC6"/>
    <w:rsid w:val="007B6513"/>
    <w:rsid w:val="007B77B1"/>
    <w:rsid w:val="007C348F"/>
    <w:rsid w:val="007C37F0"/>
    <w:rsid w:val="007C3EF2"/>
    <w:rsid w:val="007C6B19"/>
    <w:rsid w:val="007C7D96"/>
    <w:rsid w:val="007D4D15"/>
    <w:rsid w:val="007D506F"/>
    <w:rsid w:val="007D5623"/>
    <w:rsid w:val="007E2ED7"/>
    <w:rsid w:val="007E3058"/>
    <w:rsid w:val="007E7C1D"/>
    <w:rsid w:val="007F5DAE"/>
    <w:rsid w:val="007F75D6"/>
    <w:rsid w:val="008027FB"/>
    <w:rsid w:val="00806B7B"/>
    <w:rsid w:val="00813296"/>
    <w:rsid w:val="00813650"/>
    <w:rsid w:val="00813DAE"/>
    <w:rsid w:val="00815DEB"/>
    <w:rsid w:val="00825FF1"/>
    <w:rsid w:val="00826228"/>
    <w:rsid w:val="0082664C"/>
    <w:rsid w:val="00827307"/>
    <w:rsid w:val="008274B5"/>
    <w:rsid w:val="0083687D"/>
    <w:rsid w:val="0084031D"/>
    <w:rsid w:val="008411AA"/>
    <w:rsid w:val="00841C48"/>
    <w:rsid w:val="00842B3B"/>
    <w:rsid w:val="00845742"/>
    <w:rsid w:val="0084576D"/>
    <w:rsid w:val="008467D6"/>
    <w:rsid w:val="008514A6"/>
    <w:rsid w:val="0085152B"/>
    <w:rsid w:val="00854E48"/>
    <w:rsid w:val="00864EA7"/>
    <w:rsid w:val="00865F10"/>
    <w:rsid w:val="008743CB"/>
    <w:rsid w:val="008762D2"/>
    <w:rsid w:val="00880D38"/>
    <w:rsid w:val="008833D1"/>
    <w:rsid w:val="0088606E"/>
    <w:rsid w:val="0088661B"/>
    <w:rsid w:val="00886B7C"/>
    <w:rsid w:val="008913EE"/>
    <w:rsid w:val="00893FBA"/>
    <w:rsid w:val="00894DA1"/>
    <w:rsid w:val="00896470"/>
    <w:rsid w:val="00896D7F"/>
    <w:rsid w:val="008975A1"/>
    <w:rsid w:val="00897C71"/>
    <w:rsid w:val="008A0B38"/>
    <w:rsid w:val="008A2E0E"/>
    <w:rsid w:val="008A39D8"/>
    <w:rsid w:val="008A3CC4"/>
    <w:rsid w:val="008B2609"/>
    <w:rsid w:val="008B2BF4"/>
    <w:rsid w:val="008C03B3"/>
    <w:rsid w:val="008C3C8C"/>
    <w:rsid w:val="008C3EDF"/>
    <w:rsid w:val="008C44C9"/>
    <w:rsid w:val="008C512F"/>
    <w:rsid w:val="008D2E4D"/>
    <w:rsid w:val="008D46A1"/>
    <w:rsid w:val="008D46CA"/>
    <w:rsid w:val="008D6106"/>
    <w:rsid w:val="008D650E"/>
    <w:rsid w:val="008E0C1E"/>
    <w:rsid w:val="008E4121"/>
    <w:rsid w:val="008E7439"/>
    <w:rsid w:val="008F0D62"/>
    <w:rsid w:val="008F3975"/>
    <w:rsid w:val="00900F55"/>
    <w:rsid w:val="00901940"/>
    <w:rsid w:val="00902E81"/>
    <w:rsid w:val="009101D8"/>
    <w:rsid w:val="00910A8A"/>
    <w:rsid w:val="009136CE"/>
    <w:rsid w:val="0091763F"/>
    <w:rsid w:val="0092135D"/>
    <w:rsid w:val="00924AD8"/>
    <w:rsid w:val="009261D1"/>
    <w:rsid w:val="0093074A"/>
    <w:rsid w:val="0093100F"/>
    <w:rsid w:val="00931075"/>
    <w:rsid w:val="00933012"/>
    <w:rsid w:val="00934A89"/>
    <w:rsid w:val="009418F0"/>
    <w:rsid w:val="00944FAE"/>
    <w:rsid w:val="009500C8"/>
    <w:rsid w:val="00950880"/>
    <w:rsid w:val="00955D0D"/>
    <w:rsid w:val="00957547"/>
    <w:rsid w:val="0096390D"/>
    <w:rsid w:val="00964A8A"/>
    <w:rsid w:val="0096636E"/>
    <w:rsid w:val="00967DFE"/>
    <w:rsid w:val="00972137"/>
    <w:rsid w:val="00980EBD"/>
    <w:rsid w:val="00981C90"/>
    <w:rsid w:val="0098578F"/>
    <w:rsid w:val="00993773"/>
    <w:rsid w:val="009938D0"/>
    <w:rsid w:val="00994331"/>
    <w:rsid w:val="00994E08"/>
    <w:rsid w:val="00994E0E"/>
    <w:rsid w:val="009955B8"/>
    <w:rsid w:val="00996BB0"/>
    <w:rsid w:val="00996C2A"/>
    <w:rsid w:val="00997EC5"/>
    <w:rsid w:val="009A2913"/>
    <w:rsid w:val="009A460A"/>
    <w:rsid w:val="009A671B"/>
    <w:rsid w:val="009B2D7D"/>
    <w:rsid w:val="009B4B3A"/>
    <w:rsid w:val="009B511C"/>
    <w:rsid w:val="009B5A0B"/>
    <w:rsid w:val="009B7DA5"/>
    <w:rsid w:val="009C2083"/>
    <w:rsid w:val="009C62E9"/>
    <w:rsid w:val="009D5623"/>
    <w:rsid w:val="009D64DF"/>
    <w:rsid w:val="009D68D8"/>
    <w:rsid w:val="009E1AC5"/>
    <w:rsid w:val="009F1FA1"/>
    <w:rsid w:val="009F3233"/>
    <w:rsid w:val="009F3567"/>
    <w:rsid w:val="009F55EB"/>
    <w:rsid w:val="009F7902"/>
    <w:rsid w:val="00A03104"/>
    <w:rsid w:val="00A031D4"/>
    <w:rsid w:val="00A0535F"/>
    <w:rsid w:val="00A054D2"/>
    <w:rsid w:val="00A055BC"/>
    <w:rsid w:val="00A13B84"/>
    <w:rsid w:val="00A1621F"/>
    <w:rsid w:val="00A2244C"/>
    <w:rsid w:val="00A22482"/>
    <w:rsid w:val="00A2255F"/>
    <w:rsid w:val="00A24E23"/>
    <w:rsid w:val="00A26E3D"/>
    <w:rsid w:val="00A27A81"/>
    <w:rsid w:val="00A31567"/>
    <w:rsid w:val="00A33143"/>
    <w:rsid w:val="00A35CF6"/>
    <w:rsid w:val="00A36A64"/>
    <w:rsid w:val="00A50AE4"/>
    <w:rsid w:val="00A5122B"/>
    <w:rsid w:val="00A52613"/>
    <w:rsid w:val="00A53DB4"/>
    <w:rsid w:val="00A547F7"/>
    <w:rsid w:val="00A55779"/>
    <w:rsid w:val="00A56CEF"/>
    <w:rsid w:val="00A571C0"/>
    <w:rsid w:val="00A5763E"/>
    <w:rsid w:val="00A60196"/>
    <w:rsid w:val="00A62074"/>
    <w:rsid w:val="00A62671"/>
    <w:rsid w:val="00A64EE8"/>
    <w:rsid w:val="00A73D0A"/>
    <w:rsid w:val="00A74221"/>
    <w:rsid w:val="00A81B4D"/>
    <w:rsid w:val="00A82005"/>
    <w:rsid w:val="00A8455F"/>
    <w:rsid w:val="00A84C16"/>
    <w:rsid w:val="00A84FED"/>
    <w:rsid w:val="00A9217A"/>
    <w:rsid w:val="00A94FE9"/>
    <w:rsid w:val="00A978EF"/>
    <w:rsid w:val="00AA0920"/>
    <w:rsid w:val="00AA683E"/>
    <w:rsid w:val="00AA7F53"/>
    <w:rsid w:val="00AB01D7"/>
    <w:rsid w:val="00AB0DE7"/>
    <w:rsid w:val="00AB45D7"/>
    <w:rsid w:val="00AB5989"/>
    <w:rsid w:val="00AB7017"/>
    <w:rsid w:val="00AC0F10"/>
    <w:rsid w:val="00AC1456"/>
    <w:rsid w:val="00AC4971"/>
    <w:rsid w:val="00AC6250"/>
    <w:rsid w:val="00AD27E5"/>
    <w:rsid w:val="00AD4BE3"/>
    <w:rsid w:val="00AD71BE"/>
    <w:rsid w:val="00AE1259"/>
    <w:rsid w:val="00AE625F"/>
    <w:rsid w:val="00AE7ECB"/>
    <w:rsid w:val="00AF33EA"/>
    <w:rsid w:val="00AF73FE"/>
    <w:rsid w:val="00B06567"/>
    <w:rsid w:val="00B06D6A"/>
    <w:rsid w:val="00B145E1"/>
    <w:rsid w:val="00B23EFF"/>
    <w:rsid w:val="00B26E11"/>
    <w:rsid w:val="00B27BD7"/>
    <w:rsid w:val="00B30BB8"/>
    <w:rsid w:val="00B34869"/>
    <w:rsid w:val="00B359B8"/>
    <w:rsid w:val="00B42D75"/>
    <w:rsid w:val="00B43098"/>
    <w:rsid w:val="00B459B4"/>
    <w:rsid w:val="00B45FE3"/>
    <w:rsid w:val="00B46BDD"/>
    <w:rsid w:val="00B52A9A"/>
    <w:rsid w:val="00B54BE5"/>
    <w:rsid w:val="00B61F44"/>
    <w:rsid w:val="00B63A77"/>
    <w:rsid w:val="00B650EE"/>
    <w:rsid w:val="00B66534"/>
    <w:rsid w:val="00B722F7"/>
    <w:rsid w:val="00B73717"/>
    <w:rsid w:val="00B76E30"/>
    <w:rsid w:val="00B815EA"/>
    <w:rsid w:val="00B85405"/>
    <w:rsid w:val="00B931D4"/>
    <w:rsid w:val="00B940AE"/>
    <w:rsid w:val="00B94147"/>
    <w:rsid w:val="00B954DE"/>
    <w:rsid w:val="00BA19AE"/>
    <w:rsid w:val="00BA22C9"/>
    <w:rsid w:val="00BA3B7A"/>
    <w:rsid w:val="00BA3F09"/>
    <w:rsid w:val="00BA62D5"/>
    <w:rsid w:val="00BB3A04"/>
    <w:rsid w:val="00BB4449"/>
    <w:rsid w:val="00BB57C8"/>
    <w:rsid w:val="00BB5B47"/>
    <w:rsid w:val="00BC0CAD"/>
    <w:rsid w:val="00BC2721"/>
    <w:rsid w:val="00BC403B"/>
    <w:rsid w:val="00BC4B13"/>
    <w:rsid w:val="00BC512C"/>
    <w:rsid w:val="00BC616C"/>
    <w:rsid w:val="00BC7DE3"/>
    <w:rsid w:val="00BD0E95"/>
    <w:rsid w:val="00BD352B"/>
    <w:rsid w:val="00BD55AC"/>
    <w:rsid w:val="00BD5B2A"/>
    <w:rsid w:val="00BE33F3"/>
    <w:rsid w:val="00BE39AE"/>
    <w:rsid w:val="00BF3A44"/>
    <w:rsid w:val="00BF4873"/>
    <w:rsid w:val="00BF6E2B"/>
    <w:rsid w:val="00C03B70"/>
    <w:rsid w:val="00C03D0A"/>
    <w:rsid w:val="00C05558"/>
    <w:rsid w:val="00C062C9"/>
    <w:rsid w:val="00C06CD3"/>
    <w:rsid w:val="00C115C6"/>
    <w:rsid w:val="00C11832"/>
    <w:rsid w:val="00C145D0"/>
    <w:rsid w:val="00C23EEC"/>
    <w:rsid w:val="00C263B4"/>
    <w:rsid w:val="00C27723"/>
    <w:rsid w:val="00C30CDE"/>
    <w:rsid w:val="00C317AD"/>
    <w:rsid w:val="00C32AE9"/>
    <w:rsid w:val="00C34E2A"/>
    <w:rsid w:val="00C409CC"/>
    <w:rsid w:val="00C4154E"/>
    <w:rsid w:val="00C42CB1"/>
    <w:rsid w:val="00C45304"/>
    <w:rsid w:val="00C51158"/>
    <w:rsid w:val="00C521F9"/>
    <w:rsid w:val="00C5236C"/>
    <w:rsid w:val="00C575CA"/>
    <w:rsid w:val="00C6068D"/>
    <w:rsid w:val="00C620B9"/>
    <w:rsid w:val="00C6332D"/>
    <w:rsid w:val="00C63989"/>
    <w:rsid w:val="00C63ABC"/>
    <w:rsid w:val="00C63D8B"/>
    <w:rsid w:val="00C7222D"/>
    <w:rsid w:val="00C757E5"/>
    <w:rsid w:val="00C75CBD"/>
    <w:rsid w:val="00C76E46"/>
    <w:rsid w:val="00C81E8B"/>
    <w:rsid w:val="00C8266D"/>
    <w:rsid w:val="00C84725"/>
    <w:rsid w:val="00C84F4D"/>
    <w:rsid w:val="00C84F89"/>
    <w:rsid w:val="00C878A7"/>
    <w:rsid w:val="00C90543"/>
    <w:rsid w:val="00C95DE4"/>
    <w:rsid w:val="00C9616C"/>
    <w:rsid w:val="00CA33A9"/>
    <w:rsid w:val="00CA57C9"/>
    <w:rsid w:val="00CA7777"/>
    <w:rsid w:val="00CB25D6"/>
    <w:rsid w:val="00CB2C30"/>
    <w:rsid w:val="00CB662C"/>
    <w:rsid w:val="00CC0C30"/>
    <w:rsid w:val="00CC253C"/>
    <w:rsid w:val="00CC2AEE"/>
    <w:rsid w:val="00CD04FA"/>
    <w:rsid w:val="00CD3FE8"/>
    <w:rsid w:val="00CD749E"/>
    <w:rsid w:val="00CD760A"/>
    <w:rsid w:val="00CD76D1"/>
    <w:rsid w:val="00CE0F05"/>
    <w:rsid w:val="00CE550B"/>
    <w:rsid w:val="00CE5A20"/>
    <w:rsid w:val="00CE78FA"/>
    <w:rsid w:val="00CF004C"/>
    <w:rsid w:val="00CF0A23"/>
    <w:rsid w:val="00CF1274"/>
    <w:rsid w:val="00CF1D23"/>
    <w:rsid w:val="00CF366A"/>
    <w:rsid w:val="00CF4AA8"/>
    <w:rsid w:val="00CF5DC9"/>
    <w:rsid w:val="00CF62EB"/>
    <w:rsid w:val="00CF6994"/>
    <w:rsid w:val="00CF6F51"/>
    <w:rsid w:val="00D00609"/>
    <w:rsid w:val="00D07687"/>
    <w:rsid w:val="00D07E53"/>
    <w:rsid w:val="00D105D9"/>
    <w:rsid w:val="00D13F8A"/>
    <w:rsid w:val="00D17DE9"/>
    <w:rsid w:val="00D20F93"/>
    <w:rsid w:val="00D23346"/>
    <w:rsid w:val="00D26EED"/>
    <w:rsid w:val="00D27175"/>
    <w:rsid w:val="00D3452A"/>
    <w:rsid w:val="00D35FA5"/>
    <w:rsid w:val="00D3653D"/>
    <w:rsid w:val="00D40032"/>
    <w:rsid w:val="00D40D6C"/>
    <w:rsid w:val="00D41D79"/>
    <w:rsid w:val="00D4364B"/>
    <w:rsid w:val="00D43968"/>
    <w:rsid w:val="00D467D5"/>
    <w:rsid w:val="00D51509"/>
    <w:rsid w:val="00D53609"/>
    <w:rsid w:val="00D538DD"/>
    <w:rsid w:val="00D53913"/>
    <w:rsid w:val="00D53D27"/>
    <w:rsid w:val="00D54D2B"/>
    <w:rsid w:val="00D5614C"/>
    <w:rsid w:val="00D64869"/>
    <w:rsid w:val="00D67AF4"/>
    <w:rsid w:val="00D67C77"/>
    <w:rsid w:val="00D7344C"/>
    <w:rsid w:val="00D738FD"/>
    <w:rsid w:val="00D746A9"/>
    <w:rsid w:val="00D758CB"/>
    <w:rsid w:val="00D77718"/>
    <w:rsid w:val="00D77DD8"/>
    <w:rsid w:val="00D87806"/>
    <w:rsid w:val="00D9132B"/>
    <w:rsid w:val="00D93B27"/>
    <w:rsid w:val="00DA31BD"/>
    <w:rsid w:val="00DA56F7"/>
    <w:rsid w:val="00DA61FB"/>
    <w:rsid w:val="00DC0EB1"/>
    <w:rsid w:val="00DC2383"/>
    <w:rsid w:val="00DC40A2"/>
    <w:rsid w:val="00DC42DD"/>
    <w:rsid w:val="00DC5551"/>
    <w:rsid w:val="00DD032C"/>
    <w:rsid w:val="00DD48F7"/>
    <w:rsid w:val="00DD7F85"/>
    <w:rsid w:val="00DD7FA4"/>
    <w:rsid w:val="00DE0785"/>
    <w:rsid w:val="00DE09CC"/>
    <w:rsid w:val="00DE2E68"/>
    <w:rsid w:val="00DE348C"/>
    <w:rsid w:val="00DE4B06"/>
    <w:rsid w:val="00DE5A54"/>
    <w:rsid w:val="00DF123A"/>
    <w:rsid w:val="00DF2748"/>
    <w:rsid w:val="00DF2BEC"/>
    <w:rsid w:val="00DF340A"/>
    <w:rsid w:val="00DF4C5B"/>
    <w:rsid w:val="00DF56A4"/>
    <w:rsid w:val="00DF75CC"/>
    <w:rsid w:val="00E0080A"/>
    <w:rsid w:val="00E00CEE"/>
    <w:rsid w:val="00E00D45"/>
    <w:rsid w:val="00E04205"/>
    <w:rsid w:val="00E044C1"/>
    <w:rsid w:val="00E04A88"/>
    <w:rsid w:val="00E059D3"/>
    <w:rsid w:val="00E05C0E"/>
    <w:rsid w:val="00E11060"/>
    <w:rsid w:val="00E13619"/>
    <w:rsid w:val="00E14DF2"/>
    <w:rsid w:val="00E1533F"/>
    <w:rsid w:val="00E17318"/>
    <w:rsid w:val="00E17B2A"/>
    <w:rsid w:val="00E2511A"/>
    <w:rsid w:val="00E273EF"/>
    <w:rsid w:val="00E27B98"/>
    <w:rsid w:val="00E301E4"/>
    <w:rsid w:val="00E3050D"/>
    <w:rsid w:val="00E30C7F"/>
    <w:rsid w:val="00E32424"/>
    <w:rsid w:val="00E33404"/>
    <w:rsid w:val="00E34F67"/>
    <w:rsid w:val="00E36232"/>
    <w:rsid w:val="00E36B5F"/>
    <w:rsid w:val="00E36F5B"/>
    <w:rsid w:val="00E376EB"/>
    <w:rsid w:val="00E37A6C"/>
    <w:rsid w:val="00E40AC4"/>
    <w:rsid w:val="00E46B7B"/>
    <w:rsid w:val="00E47CBB"/>
    <w:rsid w:val="00E505F3"/>
    <w:rsid w:val="00E51F31"/>
    <w:rsid w:val="00E526E0"/>
    <w:rsid w:val="00E563EF"/>
    <w:rsid w:val="00E5792E"/>
    <w:rsid w:val="00E57D0B"/>
    <w:rsid w:val="00E6104B"/>
    <w:rsid w:val="00E62C75"/>
    <w:rsid w:val="00E63B59"/>
    <w:rsid w:val="00E6614E"/>
    <w:rsid w:val="00E66893"/>
    <w:rsid w:val="00E70C67"/>
    <w:rsid w:val="00E76F1E"/>
    <w:rsid w:val="00E76F28"/>
    <w:rsid w:val="00E80014"/>
    <w:rsid w:val="00E81039"/>
    <w:rsid w:val="00E86389"/>
    <w:rsid w:val="00E90D33"/>
    <w:rsid w:val="00E91081"/>
    <w:rsid w:val="00E94C0D"/>
    <w:rsid w:val="00E96EDB"/>
    <w:rsid w:val="00EA06D1"/>
    <w:rsid w:val="00EA1F17"/>
    <w:rsid w:val="00EA72C3"/>
    <w:rsid w:val="00EC3F14"/>
    <w:rsid w:val="00EC50BF"/>
    <w:rsid w:val="00ED108E"/>
    <w:rsid w:val="00ED1EA9"/>
    <w:rsid w:val="00EE1FCD"/>
    <w:rsid w:val="00EE3C17"/>
    <w:rsid w:val="00EE7816"/>
    <w:rsid w:val="00EF74AA"/>
    <w:rsid w:val="00F0036D"/>
    <w:rsid w:val="00F043F8"/>
    <w:rsid w:val="00F06F00"/>
    <w:rsid w:val="00F14B8F"/>
    <w:rsid w:val="00F16E1D"/>
    <w:rsid w:val="00F211F1"/>
    <w:rsid w:val="00F22676"/>
    <w:rsid w:val="00F234D5"/>
    <w:rsid w:val="00F23782"/>
    <w:rsid w:val="00F241C2"/>
    <w:rsid w:val="00F33265"/>
    <w:rsid w:val="00F358E9"/>
    <w:rsid w:val="00F43E03"/>
    <w:rsid w:val="00F46337"/>
    <w:rsid w:val="00F463A2"/>
    <w:rsid w:val="00F5090F"/>
    <w:rsid w:val="00F519EA"/>
    <w:rsid w:val="00F51B82"/>
    <w:rsid w:val="00F5304A"/>
    <w:rsid w:val="00F5315E"/>
    <w:rsid w:val="00F539E6"/>
    <w:rsid w:val="00F53D10"/>
    <w:rsid w:val="00F55D5B"/>
    <w:rsid w:val="00F61497"/>
    <w:rsid w:val="00F6418E"/>
    <w:rsid w:val="00F74D62"/>
    <w:rsid w:val="00F751FC"/>
    <w:rsid w:val="00F75281"/>
    <w:rsid w:val="00F773AD"/>
    <w:rsid w:val="00F85EBD"/>
    <w:rsid w:val="00F9324A"/>
    <w:rsid w:val="00F93A91"/>
    <w:rsid w:val="00F956DB"/>
    <w:rsid w:val="00F96953"/>
    <w:rsid w:val="00F97303"/>
    <w:rsid w:val="00F9781F"/>
    <w:rsid w:val="00FA053B"/>
    <w:rsid w:val="00FA0B15"/>
    <w:rsid w:val="00FA1E3B"/>
    <w:rsid w:val="00FA3E71"/>
    <w:rsid w:val="00FA4024"/>
    <w:rsid w:val="00FA6831"/>
    <w:rsid w:val="00FA784A"/>
    <w:rsid w:val="00FB0890"/>
    <w:rsid w:val="00FB2F2D"/>
    <w:rsid w:val="00FB64F8"/>
    <w:rsid w:val="00FC6AF7"/>
    <w:rsid w:val="00FC71DB"/>
    <w:rsid w:val="00FD1562"/>
    <w:rsid w:val="00FD2626"/>
    <w:rsid w:val="00FD48AC"/>
    <w:rsid w:val="00FD4BCE"/>
    <w:rsid w:val="00FD537A"/>
    <w:rsid w:val="00FD54CD"/>
    <w:rsid w:val="00FE0FA1"/>
    <w:rsid w:val="00FE4078"/>
    <w:rsid w:val="00FE4205"/>
    <w:rsid w:val="00FE4C05"/>
    <w:rsid w:val="00FE562E"/>
    <w:rsid w:val="00FF0281"/>
    <w:rsid w:val="00FF0DAA"/>
    <w:rsid w:val="00FF1787"/>
    <w:rsid w:val="00FF1DE3"/>
    <w:rsid w:val="00FF6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40B54"/>
  <w15:docId w15:val="{5C0ADE5D-BD01-43A7-A7DD-E775B6E6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A33A9"/>
    <w:rPr>
      <w:sz w:val="24"/>
      <w:szCs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szCs w:val="20"/>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szCs w:val="20"/>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szCs w:val="20"/>
    </w:rPr>
  </w:style>
  <w:style w:type="paragraph" w:customStyle="1" w:styleId="12Acknowledgements">
    <w:name w:val="12 Acknowledgements"/>
    <w:basedOn w:val="Normal"/>
    <w:autoRedefine/>
    <w:rsid w:val="00FF1787"/>
    <w:pPr>
      <w:spacing w:before="240" w:after="240"/>
      <w:jc w:val="both"/>
    </w:pPr>
    <w:rPr>
      <w:sz w:val="18"/>
      <w:szCs w:val="20"/>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szCs w:val="20"/>
    </w:rPr>
  </w:style>
  <w:style w:type="paragraph" w:customStyle="1" w:styleId="H1Shorttitle">
    <w:name w:val="H1 Short title"/>
    <w:basedOn w:val="Normal"/>
    <w:autoRedefine/>
    <w:rsid w:val="000E4718"/>
    <w:pPr>
      <w:spacing w:after="100" w:afterAutospacing="1"/>
    </w:pPr>
    <w:rPr>
      <w:sz w:val="18"/>
      <w:szCs w:val="20"/>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rPr>
      <w:szCs w:val="20"/>
    </w:r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rPr>
      <w:szCs w:val="20"/>
    </w:rPr>
  </w:style>
  <w:style w:type="paragraph" w:styleId="ListParagraph">
    <w:name w:val="List Paragraph"/>
    <w:basedOn w:val="Normal"/>
    <w:uiPriority w:val="34"/>
    <w:qFormat/>
    <w:rsid w:val="009418F0"/>
    <w:pPr>
      <w:ind w:left="720"/>
    </w:pPr>
    <w:rPr>
      <w:szCs w:val="20"/>
    </w:r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szCs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rPr>
      <w:szCs w:val="20"/>
    </w:r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rsid w:val="00854E48"/>
    <w:pPr>
      <w:tabs>
        <w:tab w:val="center" w:pos="4513"/>
        <w:tab w:val="right" w:pos="9026"/>
      </w:tabs>
    </w:pPr>
    <w:rPr>
      <w:szCs w:val="20"/>
    </w:rPr>
  </w:style>
  <w:style w:type="character" w:customStyle="1" w:styleId="FooterChar">
    <w:name w:val="Footer Char"/>
    <w:basedOn w:val="DefaultParagraphFont"/>
    <w:link w:val="Footer"/>
    <w:rsid w:val="00854E48"/>
    <w:rPr>
      <w:sz w:val="24"/>
    </w:rPr>
  </w:style>
  <w:style w:type="character" w:styleId="PageNumber">
    <w:name w:val="page number"/>
    <w:basedOn w:val="DefaultParagraphFont"/>
    <w:semiHidden/>
    <w:unhideWhenUsed/>
    <w:rsid w:val="00CA3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2026">
      <w:bodyDiv w:val="1"/>
      <w:marLeft w:val="0"/>
      <w:marRight w:val="0"/>
      <w:marTop w:val="0"/>
      <w:marBottom w:val="0"/>
      <w:divBdr>
        <w:top w:val="none" w:sz="0" w:space="0" w:color="auto"/>
        <w:left w:val="none" w:sz="0" w:space="0" w:color="auto"/>
        <w:bottom w:val="none" w:sz="0" w:space="0" w:color="auto"/>
        <w:right w:val="none" w:sz="0" w:space="0" w:color="auto"/>
      </w:divBdr>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561986">
      <w:bodyDiv w:val="1"/>
      <w:marLeft w:val="0"/>
      <w:marRight w:val="0"/>
      <w:marTop w:val="0"/>
      <w:marBottom w:val="0"/>
      <w:divBdr>
        <w:top w:val="none" w:sz="0" w:space="0" w:color="auto"/>
        <w:left w:val="none" w:sz="0" w:space="0" w:color="auto"/>
        <w:bottom w:val="none" w:sz="0" w:space="0" w:color="auto"/>
        <w:right w:val="none" w:sz="0" w:space="0" w:color="auto"/>
      </w:divBdr>
    </w:div>
    <w:div w:id="947660776">
      <w:bodyDiv w:val="1"/>
      <w:marLeft w:val="0"/>
      <w:marRight w:val="0"/>
      <w:marTop w:val="0"/>
      <w:marBottom w:val="0"/>
      <w:divBdr>
        <w:top w:val="none" w:sz="0" w:space="0" w:color="auto"/>
        <w:left w:val="none" w:sz="0" w:space="0" w:color="auto"/>
        <w:bottom w:val="none" w:sz="0" w:space="0" w:color="auto"/>
        <w:right w:val="none" w:sz="0" w:space="0" w:color="auto"/>
      </w:divBdr>
    </w:div>
    <w:div w:id="1008220051">
      <w:bodyDiv w:val="1"/>
      <w:marLeft w:val="0"/>
      <w:marRight w:val="0"/>
      <w:marTop w:val="0"/>
      <w:marBottom w:val="0"/>
      <w:divBdr>
        <w:top w:val="none" w:sz="0" w:space="0" w:color="auto"/>
        <w:left w:val="none" w:sz="0" w:space="0" w:color="auto"/>
        <w:bottom w:val="none" w:sz="0" w:space="0" w:color="auto"/>
        <w:right w:val="none" w:sz="0" w:space="0" w:color="auto"/>
      </w:divBdr>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461993163">
      <w:bodyDiv w:val="1"/>
      <w:marLeft w:val="0"/>
      <w:marRight w:val="0"/>
      <w:marTop w:val="0"/>
      <w:marBottom w:val="0"/>
      <w:divBdr>
        <w:top w:val="none" w:sz="0" w:space="0" w:color="auto"/>
        <w:left w:val="none" w:sz="0" w:space="0" w:color="auto"/>
        <w:bottom w:val="none" w:sz="0" w:space="0" w:color="auto"/>
        <w:right w:val="none" w:sz="0" w:space="0" w:color="auto"/>
      </w:divBdr>
    </w:div>
    <w:div w:id="1699356615">
      <w:bodyDiv w:val="1"/>
      <w:marLeft w:val="0"/>
      <w:marRight w:val="0"/>
      <w:marTop w:val="0"/>
      <w:marBottom w:val="0"/>
      <w:divBdr>
        <w:top w:val="none" w:sz="0" w:space="0" w:color="auto"/>
        <w:left w:val="none" w:sz="0" w:space="0" w:color="auto"/>
        <w:bottom w:val="none" w:sz="0" w:space="0" w:color="auto"/>
        <w:right w:val="none" w:sz="0" w:space="0" w:color="auto"/>
      </w:divBdr>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196241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pagliara@exeter.ac.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j.young@exeter.ac.uk"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C5A21-34BF-704A-9305-6487E5C7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C:\Users\charlottew\AppData\Local\Microsoft\Windows\Temporary Internet Files\Content.Outlook\MGRVQ7Z3\RSPB_template.dot</Template>
  <TotalTime>1005</TotalTime>
  <Pages>4</Pages>
  <Words>556</Words>
  <Characters>3413</Characters>
  <Application>Microsoft Office Word</Application>
  <DocSecurity>0</DocSecurity>
  <Lines>106</Lines>
  <Paragraphs>33</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stefano pagliara</cp:lastModifiedBy>
  <cp:revision>124</cp:revision>
  <cp:lastPrinted>1900-01-01T00:00:00Z</cp:lastPrinted>
  <dcterms:created xsi:type="dcterms:W3CDTF">2015-04-09T09:24:00Z</dcterms:created>
  <dcterms:modified xsi:type="dcterms:W3CDTF">2019-03-04T16:03:00Z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http://www.zotero.org/styles/philosophical-transactions-of-the-royal-society-b</vt:lpwstr>
  </property>
  <property fmtid="{D5CDD505-2E9C-101B-9397-08002B2CF9AE}" pid="4" name="Mendeley Unique User Id_1">
    <vt:lpwstr>5c61d03e-bcbd-3122-b32e-cc8f85a3be45</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http://www.zotero.org/styles/bmc-biology</vt:lpwstr>
  </property>
  <property fmtid="{D5CDD505-2E9C-101B-9397-08002B2CF9AE}" pid="10" name="Mendeley Recent Style Name 2_1">
    <vt:lpwstr>BMC Biology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http://www.zotero.org/styles/environmental-microbiology</vt:lpwstr>
  </property>
  <property fmtid="{D5CDD505-2E9C-101B-9397-08002B2CF9AE}" pid="14" name="Mendeley Recent Style Name 4_1">
    <vt:lpwstr>Environmental Microbiology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http://www.zotero.org/styles/philosophical-transactions-of-the-royal-society-b</vt:lpwstr>
  </property>
  <property fmtid="{D5CDD505-2E9C-101B-9397-08002B2CF9AE}" pid="24" name="Mendeley Recent Style Name 9_1">
    <vt:lpwstr>Philosophical Transactions of the Royal Society B</vt:lpwstr>
  </property>
</Properties>
</file>