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69ECF52" w14:textId="7F6CF0DB" w:rsidR="00030272" w:rsidRDefault="002F13BE" w:rsidP="0043055B">
      <w:pPr>
        <w:pStyle w:val="BodyText2"/>
        <w:spacing w:after="0" w:line="240" w:lineRule="auto"/>
        <w:outlineLvl w:val="0"/>
        <w:rPr>
          <w:sz w:val="22"/>
          <w:szCs w:val="22"/>
        </w:rPr>
      </w:pPr>
      <w:bookmarkStart w:id="0" w:name="_Toc334860474"/>
      <w:r>
        <w:rPr>
          <w:sz w:val="22"/>
          <w:szCs w:val="22"/>
        </w:rPr>
        <w:t xml:space="preserve">Electronic </w:t>
      </w:r>
      <w:r w:rsidR="00423936" w:rsidRPr="00146097">
        <w:rPr>
          <w:sz w:val="22"/>
          <w:szCs w:val="22"/>
        </w:rPr>
        <w:t xml:space="preserve">Supplementary </w:t>
      </w:r>
      <w:r>
        <w:rPr>
          <w:sz w:val="22"/>
          <w:szCs w:val="22"/>
        </w:rPr>
        <w:t>M</w:t>
      </w:r>
      <w:r w:rsidR="00423936" w:rsidRPr="00146097">
        <w:rPr>
          <w:sz w:val="22"/>
          <w:szCs w:val="22"/>
        </w:rPr>
        <w:t>aterial</w:t>
      </w:r>
      <w:bookmarkEnd w:id="0"/>
      <w:r>
        <w:rPr>
          <w:sz w:val="22"/>
          <w:szCs w:val="22"/>
        </w:rPr>
        <w:t>:</w:t>
      </w:r>
    </w:p>
    <w:p w14:paraId="1946AE43" w14:textId="77777777" w:rsidR="0043055B" w:rsidRDefault="0043055B" w:rsidP="0043055B">
      <w:pPr>
        <w:pStyle w:val="BodyText2"/>
        <w:spacing w:after="0" w:line="240" w:lineRule="auto"/>
        <w:outlineLvl w:val="0"/>
        <w:rPr>
          <w:sz w:val="22"/>
          <w:szCs w:val="22"/>
        </w:rPr>
      </w:pPr>
    </w:p>
    <w:p w14:paraId="03C8C51D" w14:textId="49621C57" w:rsidR="0043055B" w:rsidRDefault="0043055B" w:rsidP="0043055B">
      <w:pPr>
        <w:pStyle w:val="Textbody"/>
        <w:spacing w:after="0"/>
        <w:jc w:val="both"/>
        <w:outlineLvl w:val="0"/>
        <w:rPr>
          <w:rFonts w:ascii="Arial" w:hAnsi="Arial"/>
          <w:b/>
          <w:bCs/>
          <w:sz w:val="22"/>
          <w:szCs w:val="22"/>
        </w:rPr>
      </w:pPr>
      <w:bookmarkStart w:id="1" w:name="_Toc334860450"/>
      <w:r>
        <w:rPr>
          <w:rFonts w:ascii="Arial" w:hAnsi="Arial"/>
          <w:b/>
          <w:bCs/>
          <w:sz w:val="22"/>
          <w:szCs w:val="22"/>
        </w:rPr>
        <w:t xml:space="preserve">Microbial-tubeworm associations in a </w:t>
      </w:r>
      <w:bookmarkStart w:id="2" w:name="_GoBack"/>
      <w:proofErr w:type="gramStart"/>
      <w:r>
        <w:rPr>
          <w:rFonts w:ascii="Arial" w:hAnsi="Arial"/>
          <w:b/>
          <w:bCs/>
          <w:sz w:val="22"/>
          <w:szCs w:val="22"/>
        </w:rPr>
        <w:t>440</w:t>
      </w:r>
      <w:bookmarkEnd w:id="2"/>
      <w:r w:rsidR="00345BC4">
        <w:rPr>
          <w:rFonts w:ascii="Arial" w:hAnsi="Arial"/>
          <w:b/>
          <w:bCs/>
          <w:sz w:val="22"/>
          <w:szCs w:val="22"/>
        </w:rPr>
        <w:t xml:space="preserve"> </w:t>
      </w:r>
      <w:r>
        <w:rPr>
          <w:rFonts w:ascii="Arial" w:hAnsi="Arial"/>
          <w:b/>
          <w:bCs/>
          <w:sz w:val="22"/>
          <w:szCs w:val="22"/>
        </w:rPr>
        <w:t>million</w:t>
      </w:r>
      <w:r w:rsidR="00345BC4">
        <w:rPr>
          <w:rFonts w:ascii="Arial" w:hAnsi="Arial"/>
          <w:b/>
          <w:bCs/>
          <w:sz w:val="22"/>
          <w:szCs w:val="22"/>
        </w:rPr>
        <w:t xml:space="preserve"> </w:t>
      </w:r>
      <w:r>
        <w:rPr>
          <w:rFonts w:ascii="Arial" w:hAnsi="Arial"/>
          <w:b/>
          <w:bCs/>
          <w:sz w:val="22"/>
          <w:szCs w:val="22"/>
        </w:rPr>
        <w:t>year</w:t>
      </w:r>
      <w:r w:rsidR="00345BC4">
        <w:rPr>
          <w:rFonts w:ascii="Arial" w:hAnsi="Arial"/>
          <w:b/>
          <w:bCs/>
          <w:sz w:val="22"/>
          <w:szCs w:val="22"/>
        </w:rPr>
        <w:t xml:space="preserve"> </w:t>
      </w:r>
      <w:r>
        <w:rPr>
          <w:rFonts w:ascii="Arial" w:hAnsi="Arial"/>
          <w:b/>
          <w:bCs/>
          <w:sz w:val="22"/>
          <w:szCs w:val="22"/>
        </w:rPr>
        <w:t>old</w:t>
      </w:r>
      <w:proofErr w:type="gramEnd"/>
      <w:r>
        <w:rPr>
          <w:rFonts w:ascii="Arial" w:hAnsi="Arial"/>
          <w:b/>
          <w:bCs/>
          <w:sz w:val="22"/>
          <w:szCs w:val="22"/>
        </w:rPr>
        <w:t xml:space="preserve"> hydrothermal vent community</w:t>
      </w:r>
      <w:bookmarkEnd w:id="1"/>
      <w:r w:rsidR="002F13BE">
        <w:rPr>
          <w:rFonts w:ascii="Arial" w:hAnsi="Arial"/>
          <w:b/>
          <w:bCs/>
          <w:sz w:val="22"/>
          <w:szCs w:val="22"/>
        </w:rPr>
        <w:t>.</w:t>
      </w:r>
    </w:p>
    <w:p w14:paraId="483E9046" w14:textId="468C379F" w:rsidR="0043055B" w:rsidRPr="00345BC4" w:rsidRDefault="002F13BE" w:rsidP="00345BC4">
      <w:pPr>
        <w:pStyle w:val="Textbody"/>
        <w:spacing w:after="0"/>
        <w:jc w:val="both"/>
        <w:outlineLvl w:val="0"/>
        <w:rPr>
          <w:rFonts w:ascii="Arial" w:hAnsi="Arial" w:cs="Arial"/>
          <w:bCs/>
          <w:sz w:val="22"/>
          <w:szCs w:val="22"/>
        </w:rPr>
      </w:pPr>
      <w:r w:rsidRPr="00345BC4">
        <w:rPr>
          <w:rFonts w:ascii="Arial" w:hAnsi="Arial" w:cs="Arial"/>
          <w:bCs/>
          <w:sz w:val="22"/>
          <w:szCs w:val="22"/>
        </w:rPr>
        <w:t>Proceedings of the Royal Society B</w:t>
      </w:r>
      <w:r w:rsidR="00345BC4" w:rsidRPr="00345BC4">
        <w:rPr>
          <w:rFonts w:ascii="Arial" w:hAnsi="Arial" w:cs="Arial"/>
          <w:bCs/>
          <w:sz w:val="22"/>
          <w:szCs w:val="22"/>
        </w:rPr>
        <w:t xml:space="preserve">, 20182004. http://dx.doi.org/10.1098/rspb.2018.2004 </w:t>
      </w:r>
    </w:p>
    <w:p w14:paraId="3C86931A" w14:textId="77777777" w:rsidR="00345BC4" w:rsidRDefault="00345BC4" w:rsidP="0043055B">
      <w:pPr>
        <w:pStyle w:val="Textbody"/>
        <w:spacing w:after="0"/>
        <w:jc w:val="both"/>
        <w:rPr>
          <w:rFonts w:ascii="Arial" w:hAnsi="Arial"/>
          <w:sz w:val="22"/>
          <w:szCs w:val="22"/>
        </w:rPr>
      </w:pPr>
    </w:p>
    <w:p w14:paraId="326FFED3" w14:textId="69DEDE8D" w:rsidR="002F13BE" w:rsidRDefault="0043055B" w:rsidP="002F13BE">
      <w:pPr>
        <w:pStyle w:val="Textbody"/>
        <w:spacing w:after="0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Magdalena N. Georgieva</w:t>
      </w:r>
    </w:p>
    <w:p w14:paraId="5DD3C1B8" w14:textId="5200E124" w:rsidR="002F13BE" w:rsidRDefault="0043055B" w:rsidP="002F13BE">
      <w:pPr>
        <w:pStyle w:val="Textbody"/>
        <w:spacing w:after="0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Crispin T. S. Little</w:t>
      </w:r>
    </w:p>
    <w:p w14:paraId="7D945715" w14:textId="0FC9416A" w:rsidR="002F13BE" w:rsidRDefault="0043055B" w:rsidP="002F13BE">
      <w:pPr>
        <w:pStyle w:val="Textbody"/>
        <w:spacing w:after="0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 xml:space="preserve">Russell </w:t>
      </w:r>
      <w:r w:rsidR="00787C16">
        <w:rPr>
          <w:rFonts w:ascii="Arial" w:hAnsi="Arial"/>
          <w:sz w:val="22"/>
          <w:szCs w:val="22"/>
        </w:rPr>
        <w:t xml:space="preserve">J. </w:t>
      </w:r>
      <w:r>
        <w:rPr>
          <w:rFonts w:ascii="Arial" w:hAnsi="Arial"/>
          <w:sz w:val="22"/>
          <w:szCs w:val="22"/>
        </w:rPr>
        <w:t>Bailey</w:t>
      </w:r>
    </w:p>
    <w:p w14:paraId="59671DB7" w14:textId="2CCA92AD" w:rsidR="002F13BE" w:rsidRDefault="0043055B" w:rsidP="002F13BE">
      <w:pPr>
        <w:pStyle w:val="Textbody"/>
        <w:spacing w:after="0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Alexander D. Ball</w:t>
      </w:r>
    </w:p>
    <w:p w14:paraId="589FB828" w14:textId="3EDDADF3" w:rsidR="0043055B" w:rsidRPr="002F13BE" w:rsidRDefault="0043055B" w:rsidP="002F13BE">
      <w:pPr>
        <w:pStyle w:val="Textbody"/>
        <w:spacing w:after="0"/>
        <w:jc w:val="both"/>
        <w:rPr>
          <w:rFonts w:ascii="Ubuntu" w:eastAsia="Ubuntu" w:hAnsi="Ubuntu" w:cs="Ubuntu"/>
          <w:sz w:val="22"/>
          <w:szCs w:val="22"/>
          <w:vertAlign w:val="superscript"/>
        </w:rPr>
      </w:pPr>
      <w:r>
        <w:rPr>
          <w:rFonts w:ascii="Arial" w:hAnsi="Arial"/>
          <w:sz w:val="22"/>
          <w:szCs w:val="22"/>
        </w:rPr>
        <w:t>Adrian G. Glover</w:t>
      </w:r>
    </w:p>
    <w:p w14:paraId="2164460A" w14:textId="77777777" w:rsidR="007A6771" w:rsidRDefault="007A6771" w:rsidP="0043055B">
      <w:pPr>
        <w:pStyle w:val="BodyText2"/>
        <w:spacing w:after="0" w:line="240" w:lineRule="auto"/>
        <w:outlineLvl w:val="0"/>
        <w:rPr>
          <w:sz w:val="22"/>
          <w:szCs w:val="22"/>
        </w:rPr>
      </w:pPr>
    </w:p>
    <w:p w14:paraId="48D6D71A" w14:textId="77777777" w:rsidR="007A6771" w:rsidRPr="00146097" w:rsidRDefault="007A6771" w:rsidP="007A6771">
      <w:pPr>
        <w:pStyle w:val="BodyText2"/>
        <w:spacing w:after="0" w:line="240" w:lineRule="auto"/>
        <w:outlineLvl w:val="0"/>
        <w:rPr>
          <w:b/>
          <w:sz w:val="22"/>
          <w:szCs w:val="22"/>
        </w:rPr>
      </w:pPr>
      <w:r w:rsidRPr="00146097">
        <w:rPr>
          <w:b/>
          <w:sz w:val="22"/>
          <w:szCs w:val="22"/>
        </w:rPr>
        <w:t>Methods Supplement: Electron probe microanalysis</w:t>
      </w:r>
    </w:p>
    <w:p w14:paraId="7506CFF1" w14:textId="77777777" w:rsidR="007A6771" w:rsidRPr="00146097" w:rsidRDefault="007A6771" w:rsidP="007A6771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sz w:val="22"/>
          <w:szCs w:val="22"/>
        </w:rPr>
        <w:t xml:space="preserve">Previous studies of the mineralisation of polychaete tubes at hydrothermal vents indicate that elevated levels of phosphorus may be associated with mineralised organic matter </w:t>
      </w:r>
      <w:r w:rsidRPr="00146097">
        <w:rPr>
          <w:sz w:val="22"/>
          <w:szCs w:val="22"/>
        </w:rPr>
        <w:fldChar w:fldCharType="begin" w:fldLock="1"/>
      </w:r>
      <w:r w:rsidRPr="00146097">
        <w:rPr>
          <w:sz w:val="22"/>
          <w:szCs w:val="22"/>
        </w:rPr>
        <w:instrText>ADDIN CSL_CITATION { "citationItems" : [ { "id" : "ITEM-1", "itemData" : { "author" : [ { "dropping-particle" : "", "family" : "Maginn", "given" : "EJ", "non-dropping-particle" : "", "parse-names" : false, "suffix" : "" }, { "dropping-particle" : "", "family" : "Little", "given" : "C.T.S.", "non-dropping-particle" : "", "parse-names" : false, "suffix" : "" }, { "dropping-particle" : "", "family" : "Herrington", "given" : "RJ", "non-dropping-particle" : "", "parse-names" : false, "suffix" : "" }, { "dropping-particle" : "", "family" : "Mills", "given" : "RA", "non-dropping-particle" : "", "parse-names" : false, "suffix" : "" } ], "container-title" : "Marine Geology", "id" : "ITEM-1", "issued" : { "date-parts" : [ [ "2002" ] ] }, "page" : "337-356", "title" : "Sulphide mineralisation in the deep sea hydrothermal vent polychaete, Alvinella pompejana: implications for fossil preservation", "type" : "article-journal", "volume" : "181" }, "uris" : [ "http://www.mendeley.com/documents/?uuid=8aca9bc8-3f94-40e0-bf8f-3d0f9c41b16d" ] } ], "mendeley" : { "formattedCitation" : "(Maginn &lt;i&gt;et al.&lt;/i&gt;, 2002)", "plainTextFormattedCitation" : "(Maginn et al., 2002)", "previouslyFormattedCitation" : "(Maginn et al., 2002)" }, "properties" : { "noteIndex" : 0 }, "schema" : "https://github.com/citation-style-language/schema/raw/master/csl-citation.json" }</w:instrText>
      </w:r>
      <w:r w:rsidRPr="00146097">
        <w:rPr>
          <w:sz w:val="22"/>
          <w:szCs w:val="22"/>
        </w:rPr>
        <w:fldChar w:fldCharType="separate"/>
      </w:r>
      <w:r w:rsidRPr="00146097">
        <w:rPr>
          <w:noProof/>
          <w:sz w:val="22"/>
          <w:szCs w:val="22"/>
        </w:rPr>
        <w:t xml:space="preserve">(Maginn </w:t>
      </w:r>
      <w:r w:rsidRPr="00146097">
        <w:rPr>
          <w:i/>
          <w:noProof/>
          <w:sz w:val="22"/>
          <w:szCs w:val="22"/>
        </w:rPr>
        <w:t>et al.</w:t>
      </w:r>
      <w:r w:rsidRPr="00146097">
        <w:rPr>
          <w:noProof/>
          <w:sz w:val="22"/>
          <w:szCs w:val="22"/>
        </w:rPr>
        <w:t>, 2002)</w:t>
      </w:r>
      <w:r w:rsidRPr="00146097">
        <w:rPr>
          <w:sz w:val="22"/>
          <w:szCs w:val="22"/>
        </w:rPr>
        <w:fldChar w:fldCharType="end"/>
      </w:r>
      <w:r w:rsidRPr="00146097">
        <w:rPr>
          <w:sz w:val="22"/>
          <w:szCs w:val="22"/>
        </w:rPr>
        <w:t xml:space="preserve">. Pyrite content and phosphorus occurrence around </w:t>
      </w:r>
      <w:proofErr w:type="spellStart"/>
      <w:r w:rsidRPr="00146097">
        <w:rPr>
          <w:sz w:val="22"/>
          <w:szCs w:val="22"/>
        </w:rPr>
        <w:t>Yaman</w:t>
      </w:r>
      <w:proofErr w:type="spellEnd"/>
      <w:r w:rsidRPr="00146097">
        <w:rPr>
          <w:sz w:val="22"/>
          <w:szCs w:val="22"/>
        </w:rPr>
        <w:t xml:space="preserve"> </w:t>
      </w:r>
      <w:proofErr w:type="spellStart"/>
      <w:r w:rsidRPr="00146097">
        <w:rPr>
          <w:sz w:val="22"/>
          <w:szCs w:val="22"/>
        </w:rPr>
        <w:t>Kasy</w:t>
      </w:r>
      <w:proofErr w:type="spellEnd"/>
      <w:r w:rsidRPr="00146097">
        <w:rPr>
          <w:sz w:val="22"/>
          <w:szCs w:val="22"/>
        </w:rPr>
        <w:t xml:space="preserve"> microstructures was assessed using wavelength-dispersive spectrometry (WDS) point analyses, within a </w:t>
      </w:r>
      <w:proofErr w:type="spellStart"/>
      <w:r w:rsidRPr="00146097">
        <w:rPr>
          <w:sz w:val="22"/>
          <w:szCs w:val="22"/>
        </w:rPr>
        <w:t>Cameca</w:t>
      </w:r>
      <w:proofErr w:type="spellEnd"/>
      <w:r w:rsidRPr="00146097">
        <w:rPr>
          <w:sz w:val="22"/>
          <w:szCs w:val="22"/>
        </w:rPr>
        <w:t xml:space="preserve"> SX-100 electron microprobe (EPMA; Natural History Museum UK). The instrument was operated using an accelerating voltage of 20 kV and a probe current of 20 </w:t>
      </w:r>
      <w:proofErr w:type="spellStart"/>
      <w:r w:rsidRPr="00146097">
        <w:rPr>
          <w:sz w:val="22"/>
          <w:szCs w:val="22"/>
        </w:rPr>
        <w:t>nA</w:t>
      </w:r>
      <w:proofErr w:type="spellEnd"/>
      <w:r w:rsidRPr="00146097">
        <w:rPr>
          <w:sz w:val="22"/>
          <w:szCs w:val="22"/>
        </w:rPr>
        <w:t xml:space="preserve">, and locations of data points are shown in Figures </w:t>
      </w:r>
      <w:r>
        <w:rPr>
          <w:sz w:val="22"/>
          <w:szCs w:val="22"/>
        </w:rPr>
        <w:t>S</w:t>
      </w:r>
      <w:r w:rsidRPr="00146097">
        <w:rPr>
          <w:sz w:val="22"/>
          <w:szCs w:val="22"/>
        </w:rPr>
        <w:t xml:space="preserve">2 to </w:t>
      </w:r>
      <w:r>
        <w:rPr>
          <w:sz w:val="22"/>
          <w:szCs w:val="22"/>
        </w:rPr>
        <w:t>S</w:t>
      </w:r>
      <w:r w:rsidRPr="00146097">
        <w:rPr>
          <w:sz w:val="22"/>
          <w:szCs w:val="22"/>
        </w:rPr>
        <w:t xml:space="preserve">5. These analyses showed that in all of the data points, phosphorus was either not present or present in amounts below the detection limits of the instrument (Tables </w:t>
      </w:r>
      <w:r>
        <w:rPr>
          <w:sz w:val="22"/>
          <w:szCs w:val="22"/>
        </w:rPr>
        <w:t>S</w:t>
      </w:r>
      <w:r w:rsidRPr="00146097">
        <w:rPr>
          <w:sz w:val="22"/>
          <w:szCs w:val="22"/>
        </w:rPr>
        <w:t xml:space="preserve">1 to </w:t>
      </w:r>
      <w:r>
        <w:rPr>
          <w:sz w:val="22"/>
          <w:szCs w:val="22"/>
        </w:rPr>
        <w:t>S</w:t>
      </w:r>
      <w:r w:rsidRPr="00146097">
        <w:rPr>
          <w:sz w:val="22"/>
          <w:szCs w:val="22"/>
        </w:rPr>
        <w:t>2).</w:t>
      </w:r>
    </w:p>
    <w:p w14:paraId="069BEEAB" w14:textId="77777777" w:rsidR="0043055B" w:rsidRPr="00146097" w:rsidRDefault="0043055B" w:rsidP="0043055B">
      <w:pPr>
        <w:pStyle w:val="BodyText2"/>
        <w:spacing w:after="0" w:line="240" w:lineRule="auto"/>
        <w:outlineLvl w:val="0"/>
        <w:rPr>
          <w:sz w:val="22"/>
          <w:szCs w:val="22"/>
        </w:rPr>
      </w:pPr>
    </w:p>
    <w:p w14:paraId="75845786" w14:textId="77777777" w:rsidR="00030272" w:rsidRPr="00146097" w:rsidRDefault="00030272" w:rsidP="00146097">
      <w:pPr>
        <w:pStyle w:val="BodyText2"/>
        <w:spacing w:after="0" w:line="240" w:lineRule="auto"/>
        <w:rPr>
          <w:sz w:val="22"/>
          <w:szCs w:val="22"/>
        </w:rPr>
      </w:pPr>
    </w:p>
    <w:p w14:paraId="711EAE9B" w14:textId="77777777" w:rsidR="00030272" w:rsidRDefault="00030272" w:rsidP="00146097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noProof/>
          <w:sz w:val="22"/>
          <w:szCs w:val="22"/>
          <w:lang w:val="en-US" w:eastAsia="en-US"/>
        </w:rPr>
        <w:drawing>
          <wp:inline distT="0" distB="0" distL="0" distR="0" wp14:anchorId="01A5ACCE" wp14:editId="4BE318F3">
            <wp:extent cx="2534920" cy="3304540"/>
            <wp:effectExtent l="0" t="0" r="5080" b="0"/>
            <wp:docPr id="73" name="Picture 73" descr="Macintosh HD:Users:eemng:Documents:Worm Tubes:2.Fossil bacteria:Figures:S1.urals_map_Ai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eemng:Documents:Worm Tubes:2.Fossil bacteria:Figures:S1.urals_map_Ai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920" cy="33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4611B" w14:textId="77777777" w:rsidR="00401868" w:rsidRPr="00146097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411D651F" w14:textId="4DE2F505" w:rsidR="00030272" w:rsidRPr="00146097" w:rsidRDefault="00030272" w:rsidP="00146097">
      <w:pPr>
        <w:pStyle w:val="BodyText2"/>
        <w:spacing w:after="0" w:line="240" w:lineRule="auto"/>
        <w:rPr>
          <w:vanish/>
          <w:sz w:val="22"/>
          <w:szCs w:val="22"/>
        </w:rPr>
      </w:pPr>
      <w:bookmarkStart w:id="3" w:name="_Toc334860541"/>
      <w:r w:rsidRPr="00146097">
        <w:rPr>
          <w:b/>
          <w:sz w:val="22"/>
          <w:szCs w:val="22"/>
        </w:rPr>
        <w:t xml:space="preserve">Figure </w:t>
      </w:r>
      <w:r w:rsidR="00146097">
        <w:rPr>
          <w:b/>
          <w:sz w:val="22"/>
          <w:szCs w:val="22"/>
        </w:rPr>
        <w:t>S1</w:t>
      </w:r>
      <w:r w:rsidRPr="00146097">
        <w:rPr>
          <w:sz w:val="22"/>
          <w:szCs w:val="22"/>
        </w:rPr>
        <w:t xml:space="preserve"> Location of </w:t>
      </w:r>
      <w:proofErr w:type="spellStart"/>
      <w:r w:rsidRPr="00146097">
        <w:rPr>
          <w:sz w:val="22"/>
          <w:szCs w:val="22"/>
        </w:rPr>
        <w:t>Yaman</w:t>
      </w:r>
      <w:proofErr w:type="spellEnd"/>
      <w:r w:rsidRPr="00146097">
        <w:rPr>
          <w:sz w:val="22"/>
          <w:szCs w:val="22"/>
        </w:rPr>
        <w:t xml:space="preserve"> </w:t>
      </w:r>
      <w:proofErr w:type="spellStart"/>
      <w:r w:rsidRPr="00146097">
        <w:rPr>
          <w:sz w:val="22"/>
          <w:szCs w:val="22"/>
        </w:rPr>
        <w:t>Kasy</w:t>
      </w:r>
      <w:proofErr w:type="spellEnd"/>
      <w:r w:rsidRPr="00146097">
        <w:rPr>
          <w:sz w:val="22"/>
          <w:szCs w:val="22"/>
        </w:rPr>
        <w:t xml:space="preserve"> and other nearby massive sulphide deposits.</w:t>
      </w:r>
      <w:bookmarkEnd w:id="3"/>
      <w:r w:rsidRPr="00146097">
        <w:rPr>
          <w:sz w:val="22"/>
          <w:szCs w:val="22"/>
        </w:rPr>
        <w:t xml:space="preserve"> </w:t>
      </w:r>
    </w:p>
    <w:p w14:paraId="1FBD36FF" w14:textId="77777777" w:rsidR="00030272" w:rsidRPr="00146097" w:rsidRDefault="00030272" w:rsidP="00146097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sz w:val="22"/>
          <w:szCs w:val="22"/>
        </w:rPr>
        <w:t xml:space="preserve">Inset shows the location of the enlarged map area. Map adapted from </w:t>
      </w:r>
      <w:r w:rsidRPr="00146097">
        <w:rPr>
          <w:sz w:val="22"/>
          <w:szCs w:val="22"/>
        </w:rPr>
        <w:fldChar w:fldCharType="begin" w:fldLock="1"/>
      </w:r>
      <w:r w:rsidRPr="00146097">
        <w:rPr>
          <w:sz w:val="22"/>
          <w:szCs w:val="22"/>
        </w:rPr>
        <w:instrText>ADDIN CSL_CITATION { "citationItems" : [ { "id" : "ITEM-1", "itemData" : { "ISBN" : "1475-4983", "author" : [ { "dropping-particle" : "", "family" : "Little", "given" : "Crispin T.S.", "non-dropping-particle" : "", "parse-names" : false, "suffix" : "" }, { "dropping-particle" : "V", "family" : "Maslennikov", "given" : "V", "non-dropping-particle" : "", "parse-names" : false, "suffix" : "" }, { "dropping-particle" : "", "family" : "Morris", "given" : "N J", "non-dropping-particle" : "", "parse-names" : false, "suffix" : "" }, { "dropping-particle" : "", "family" : "Gubanov", "given" : "A P", "non-dropping-particle" : "", "parse-names" : false, "suffix" : "" } ], "container-title" : "Palaeontology", "id" : "ITEM-1", "issue" : "6", "issued" : { "date-parts" : [ [ "1999" ] ] }, "page" : "1043-1078", "title" : "Two Palaeozoic hydrothermal vent communities from the southern Ural mountains, Russia", "type" : "article-journal", "volume" : "42" }, "uris" : [ "http://www.mendeley.com/documents/?uuid=019e4c39-9a19-4e96-ab5e-f644a7a314fe" ] } ], "mendeley" : { "formattedCitation" : "(Little &lt;i&gt;et al.&lt;/i&gt;, 1999)", "manualFormatting" : "Little et al. (1999)", "plainTextFormattedCitation" : "(Little et al., 1999)", "previouslyFormattedCitation" : "(Little et al., 1999)" }, "properties" : { "noteIndex" : 0 }, "schema" : "https://github.com/citation-style-language/schema/raw/master/csl-citation.json" }</w:instrText>
      </w:r>
      <w:r w:rsidRPr="00146097">
        <w:rPr>
          <w:sz w:val="22"/>
          <w:szCs w:val="22"/>
        </w:rPr>
        <w:fldChar w:fldCharType="separate"/>
      </w:r>
      <w:r w:rsidRPr="00146097">
        <w:rPr>
          <w:noProof/>
          <w:sz w:val="22"/>
          <w:szCs w:val="22"/>
        </w:rPr>
        <w:t xml:space="preserve">Little </w:t>
      </w:r>
      <w:r w:rsidRPr="00146097">
        <w:rPr>
          <w:i/>
          <w:noProof/>
          <w:sz w:val="22"/>
          <w:szCs w:val="22"/>
        </w:rPr>
        <w:t>et al.</w:t>
      </w:r>
      <w:r w:rsidRPr="00146097">
        <w:rPr>
          <w:noProof/>
          <w:sz w:val="22"/>
          <w:szCs w:val="22"/>
        </w:rPr>
        <w:t xml:space="preserve"> (1999)</w:t>
      </w:r>
      <w:r w:rsidRPr="00146097">
        <w:rPr>
          <w:sz w:val="22"/>
          <w:szCs w:val="22"/>
        </w:rPr>
        <w:fldChar w:fldCharType="end"/>
      </w:r>
      <w:r w:rsidRPr="00146097">
        <w:rPr>
          <w:sz w:val="22"/>
          <w:szCs w:val="22"/>
        </w:rPr>
        <w:t>.</w:t>
      </w:r>
    </w:p>
    <w:p w14:paraId="38F39B38" w14:textId="77777777" w:rsidR="00030272" w:rsidRDefault="00030272" w:rsidP="00146097">
      <w:pPr>
        <w:pStyle w:val="BodyText2"/>
        <w:spacing w:after="0" w:line="240" w:lineRule="auto"/>
        <w:rPr>
          <w:sz w:val="22"/>
          <w:szCs w:val="22"/>
        </w:rPr>
      </w:pPr>
    </w:p>
    <w:p w14:paraId="600E1E73" w14:textId="7269C020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5DFC7E30" w14:textId="3A81ED4D" w:rsidR="002F13BE" w:rsidRDefault="002F13BE" w:rsidP="00146097">
      <w:pPr>
        <w:pStyle w:val="BodyText2"/>
        <w:spacing w:after="0" w:line="240" w:lineRule="auto"/>
        <w:rPr>
          <w:sz w:val="22"/>
          <w:szCs w:val="22"/>
        </w:rPr>
      </w:pPr>
    </w:p>
    <w:p w14:paraId="25797219" w14:textId="3F1AFBBA" w:rsidR="002F13BE" w:rsidRDefault="002F13BE" w:rsidP="00146097">
      <w:pPr>
        <w:pStyle w:val="BodyText2"/>
        <w:spacing w:after="0" w:line="240" w:lineRule="auto"/>
        <w:rPr>
          <w:sz w:val="22"/>
          <w:szCs w:val="22"/>
        </w:rPr>
      </w:pPr>
    </w:p>
    <w:p w14:paraId="0937F5D3" w14:textId="77777777" w:rsidR="002F13BE" w:rsidRDefault="002F13BE" w:rsidP="00146097">
      <w:pPr>
        <w:pStyle w:val="BodyText2"/>
        <w:spacing w:after="0" w:line="240" w:lineRule="auto"/>
        <w:rPr>
          <w:sz w:val="22"/>
          <w:szCs w:val="22"/>
        </w:rPr>
      </w:pPr>
    </w:p>
    <w:p w14:paraId="5FA60D7C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00604590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08594DED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1BA24D16" w14:textId="77777777" w:rsidR="007A6771" w:rsidRDefault="007A6771" w:rsidP="00146097">
      <w:pPr>
        <w:pStyle w:val="BodyText2"/>
        <w:spacing w:after="0" w:line="240" w:lineRule="auto"/>
        <w:rPr>
          <w:sz w:val="22"/>
          <w:szCs w:val="22"/>
        </w:rPr>
      </w:pPr>
    </w:p>
    <w:p w14:paraId="3E10A086" w14:textId="714C418F" w:rsidR="007A6771" w:rsidRPr="00146097" w:rsidRDefault="007A6771" w:rsidP="007A6771">
      <w:pPr>
        <w:pStyle w:val="BodyText2"/>
        <w:spacing w:after="0" w:line="240" w:lineRule="auto"/>
        <w:rPr>
          <w:vanish/>
          <w:sz w:val="22"/>
          <w:szCs w:val="22"/>
        </w:rPr>
      </w:pPr>
      <w:bookmarkStart w:id="4" w:name="_Toc333162395"/>
      <w:bookmarkStart w:id="5" w:name="_Toc334860607"/>
      <w:r w:rsidRPr="00146097">
        <w:rPr>
          <w:b/>
          <w:sz w:val="22"/>
          <w:szCs w:val="22"/>
        </w:rPr>
        <w:lastRenderedPageBreak/>
        <w:t xml:space="preserve">Table </w:t>
      </w:r>
      <w:r>
        <w:rPr>
          <w:b/>
          <w:sz w:val="22"/>
          <w:szCs w:val="22"/>
        </w:rPr>
        <w:t>S</w:t>
      </w:r>
      <w:r w:rsidR="00FC12D8">
        <w:rPr>
          <w:b/>
          <w:sz w:val="22"/>
          <w:szCs w:val="22"/>
        </w:rPr>
        <w:t>1</w:t>
      </w:r>
      <w:r w:rsidRPr="00146097">
        <w:rPr>
          <w:sz w:val="22"/>
          <w:szCs w:val="22"/>
        </w:rPr>
        <w:t xml:space="preserve"> Results of Shapiro-Wilk normality tests of microstructure diameter distributions.</w:t>
      </w:r>
      <w:bookmarkEnd w:id="4"/>
      <w:bookmarkEnd w:id="5"/>
    </w:p>
    <w:p w14:paraId="1EEB1C28" w14:textId="77777777" w:rsidR="007A6771" w:rsidRDefault="007A6771" w:rsidP="007A6771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sz w:val="22"/>
          <w:szCs w:val="22"/>
        </w:rPr>
        <w:t xml:space="preserve"> Non-significant results are highlighted, TS - transverse section, LS - longitudinal section.</w:t>
      </w:r>
    </w:p>
    <w:p w14:paraId="3CA3FE74" w14:textId="77777777" w:rsidR="007A6771" w:rsidRPr="00146097" w:rsidRDefault="007A6771" w:rsidP="007A6771">
      <w:pPr>
        <w:pStyle w:val="BodyText2"/>
        <w:spacing w:after="0" w:line="240" w:lineRule="auto"/>
        <w:rPr>
          <w:b/>
          <w:sz w:val="22"/>
          <w:szCs w:val="22"/>
        </w:rPr>
      </w:pPr>
    </w:p>
    <w:tbl>
      <w:tblPr>
        <w:tblW w:w="4268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433"/>
        <w:gridCol w:w="851"/>
        <w:gridCol w:w="992"/>
        <w:gridCol w:w="992"/>
      </w:tblGrid>
      <w:tr w:rsidR="007A6771" w:rsidRPr="00146097" w14:paraId="10F9F321" w14:textId="77777777" w:rsidTr="007A6771">
        <w:trPr>
          <w:trHeight w:val="300"/>
        </w:trPr>
        <w:tc>
          <w:tcPr>
            <w:tcW w:w="1433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7A656C66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FFC711B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N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28BC997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W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C162D9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p-value</w:t>
            </w:r>
          </w:p>
        </w:tc>
      </w:tr>
      <w:tr w:rsidR="007A6771" w:rsidRPr="00146097" w14:paraId="6ABE2529" w14:textId="77777777" w:rsidTr="007A6771">
        <w:trPr>
          <w:trHeight w:val="202"/>
        </w:trPr>
        <w:tc>
          <w:tcPr>
            <w:tcW w:w="1433" w:type="dxa"/>
            <w:tcBorders>
              <w:top w:val="single" w:sz="4" w:space="0" w:color="auto"/>
              <w:left w:val="nil"/>
              <w:bottom w:val="nil"/>
            </w:tcBorders>
            <w:shd w:val="clear" w:color="auto" w:fill="auto"/>
          </w:tcPr>
          <w:p w14:paraId="5FF0F9BA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b/>
                <w:i/>
                <w:iCs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Yr_61633 </w:t>
            </w:r>
            <w:r w:rsidRPr="00146097">
              <w:rPr>
                <w:rFonts w:ascii="Helvetica Neue" w:hAnsi="Helvetica Neue"/>
                <w:sz w:val="22"/>
                <w:szCs w:val="22"/>
              </w:rPr>
              <w:t>inner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AA92C03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919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0A47F5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0.9665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7745D1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1.069e-13</w:t>
            </w:r>
          </w:p>
        </w:tc>
      </w:tr>
      <w:tr w:rsidR="007A6771" w:rsidRPr="00146097" w14:paraId="5F7DD2ED" w14:textId="77777777" w:rsidTr="007A6771">
        <w:trPr>
          <w:trHeight w:val="302"/>
        </w:trPr>
        <w:tc>
          <w:tcPr>
            <w:tcW w:w="1433" w:type="dxa"/>
            <w:tcBorders>
              <w:top w:val="nil"/>
              <w:left w:val="nil"/>
            </w:tcBorders>
            <w:shd w:val="clear" w:color="auto" w:fill="auto"/>
          </w:tcPr>
          <w:p w14:paraId="1BA4859D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i/>
                <w:iCs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Yr_61633 </w:t>
            </w:r>
            <w:r w:rsidRPr="00146097">
              <w:rPr>
                <w:rFonts w:ascii="Helvetica Neue" w:hAnsi="Helvetica Neue"/>
                <w:sz w:val="22"/>
                <w:szCs w:val="22"/>
              </w:rPr>
              <w:t>outer</w:t>
            </w:r>
          </w:p>
        </w:tc>
        <w:tc>
          <w:tcPr>
            <w:tcW w:w="851" w:type="dxa"/>
            <w:tcBorders>
              <w:top w:val="nil"/>
              <w:left w:val="nil"/>
              <w:right w:val="nil"/>
            </w:tcBorders>
            <w:shd w:val="clear" w:color="auto" w:fill="auto"/>
            <w:hideMark/>
          </w:tcPr>
          <w:p w14:paraId="11A6AB35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131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4202DB8F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0.9837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D9D9D9" w:themeFill="background1" w:themeFillShade="D9"/>
            <w:noWrap/>
            <w:hideMark/>
          </w:tcPr>
          <w:p w14:paraId="02ADC57C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0.1183</w:t>
            </w:r>
          </w:p>
        </w:tc>
      </w:tr>
      <w:tr w:rsidR="007A6771" w:rsidRPr="00146097" w14:paraId="210DECB2" w14:textId="77777777" w:rsidTr="007A6771">
        <w:trPr>
          <w:trHeight w:val="277"/>
        </w:trPr>
        <w:tc>
          <w:tcPr>
            <w:tcW w:w="1433" w:type="dxa"/>
            <w:shd w:val="clear" w:color="auto" w:fill="auto"/>
          </w:tcPr>
          <w:p w14:paraId="7911C6BB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i/>
                <w:iCs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>Yr_OR6468</w:t>
            </w:r>
          </w:p>
        </w:tc>
        <w:tc>
          <w:tcPr>
            <w:tcW w:w="851" w:type="dxa"/>
            <w:tcBorders>
              <w:left w:val="nil"/>
            </w:tcBorders>
            <w:shd w:val="clear" w:color="auto" w:fill="auto"/>
            <w:hideMark/>
          </w:tcPr>
          <w:p w14:paraId="3A01F5B6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397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783C11AB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0.9869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337EC30F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0.001239</w:t>
            </w:r>
          </w:p>
        </w:tc>
      </w:tr>
      <w:tr w:rsidR="007A6771" w:rsidRPr="00146097" w14:paraId="3CD93601" w14:textId="77777777" w:rsidTr="007A6771">
        <w:trPr>
          <w:trHeight w:val="217"/>
        </w:trPr>
        <w:tc>
          <w:tcPr>
            <w:tcW w:w="1433" w:type="dxa"/>
          </w:tcPr>
          <w:p w14:paraId="2E3E1EC4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i/>
                <w:iCs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Eo_YKB1</w:t>
            </w:r>
          </w:p>
        </w:tc>
        <w:tc>
          <w:tcPr>
            <w:tcW w:w="851" w:type="dxa"/>
            <w:tcBorders>
              <w:left w:val="nil"/>
            </w:tcBorders>
            <w:shd w:val="clear" w:color="auto" w:fill="auto"/>
            <w:hideMark/>
          </w:tcPr>
          <w:p w14:paraId="202EFE3A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359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45DBB350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0.9152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187ADF67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2.437e-13</w:t>
            </w:r>
          </w:p>
        </w:tc>
      </w:tr>
    </w:tbl>
    <w:p w14:paraId="73F9980E" w14:textId="77777777" w:rsidR="007A6771" w:rsidRPr="00146097" w:rsidRDefault="007A6771" w:rsidP="007A6771">
      <w:pPr>
        <w:pStyle w:val="BodyText2"/>
        <w:spacing w:after="0" w:line="240" w:lineRule="auto"/>
        <w:rPr>
          <w:b/>
          <w:sz w:val="22"/>
          <w:szCs w:val="22"/>
        </w:rPr>
      </w:pPr>
      <w:bookmarkStart w:id="6" w:name="_Toc333162396"/>
    </w:p>
    <w:p w14:paraId="494B4D2B" w14:textId="77777777" w:rsidR="007A6771" w:rsidRPr="00146097" w:rsidRDefault="007A6771" w:rsidP="007A6771">
      <w:pPr>
        <w:pStyle w:val="BodyText2"/>
        <w:spacing w:after="0" w:line="240" w:lineRule="auto"/>
        <w:rPr>
          <w:sz w:val="22"/>
          <w:szCs w:val="22"/>
        </w:rPr>
      </w:pPr>
    </w:p>
    <w:p w14:paraId="68DC3CAA" w14:textId="4E217E67" w:rsidR="007A6771" w:rsidRPr="00146097" w:rsidRDefault="007A6771" w:rsidP="007A6771">
      <w:pPr>
        <w:pStyle w:val="BodyText2"/>
        <w:spacing w:after="0" w:line="240" w:lineRule="auto"/>
        <w:rPr>
          <w:vanish/>
          <w:sz w:val="22"/>
          <w:szCs w:val="22"/>
        </w:rPr>
      </w:pPr>
      <w:bookmarkStart w:id="7" w:name="_Toc334860608"/>
      <w:r w:rsidRPr="00146097">
        <w:rPr>
          <w:b/>
          <w:sz w:val="22"/>
          <w:szCs w:val="22"/>
        </w:rPr>
        <w:t xml:space="preserve">Table </w:t>
      </w:r>
      <w:r>
        <w:rPr>
          <w:b/>
          <w:sz w:val="22"/>
          <w:szCs w:val="22"/>
        </w:rPr>
        <w:t>S</w:t>
      </w:r>
      <w:r w:rsidR="00FC12D8">
        <w:rPr>
          <w:b/>
          <w:sz w:val="22"/>
          <w:szCs w:val="22"/>
        </w:rPr>
        <w:t>2</w:t>
      </w:r>
      <w:r w:rsidRPr="00146097">
        <w:rPr>
          <w:sz w:val="22"/>
          <w:szCs w:val="22"/>
        </w:rPr>
        <w:t xml:space="preserve"> Results of </w:t>
      </w:r>
      <w:r w:rsidRPr="00146097">
        <w:rPr>
          <w:i/>
          <w:sz w:val="22"/>
          <w:szCs w:val="22"/>
        </w:rPr>
        <w:t>F</w:t>
      </w:r>
      <w:r w:rsidRPr="00146097">
        <w:rPr>
          <w:sz w:val="22"/>
          <w:szCs w:val="22"/>
        </w:rPr>
        <w:t>-tests for the comparison of variance between dataset pairs of microstructure diameter measurements.</w:t>
      </w:r>
      <w:bookmarkEnd w:id="6"/>
      <w:bookmarkEnd w:id="7"/>
    </w:p>
    <w:p w14:paraId="641041FD" w14:textId="77777777" w:rsidR="007A6771" w:rsidRDefault="007A6771" w:rsidP="007A6771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sz w:val="22"/>
          <w:szCs w:val="22"/>
        </w:rPr>
        <w:t xml:space="preserve"> Non-significant results are highlighted.</w:t>
      </w:r>
    </w:p>
    <w:p w14:paraId="5EC066E4" w14:textId="77777777" w:rsidR="007A6771" w:rsidRPr="00146097" w:rsidRDefault="007A6771" w:rsidP="007A6771">
      <w:pPr>
        <w:pStyle w:val="BodyText2"/>
        <w:spacing w:after="0" w:line="240" w:lineRule="auto"/>
        <w:rPr>
          <w:b/>
          <w:sz w:val="22"/>
          <w:szCs w:val="22"/>
        </w:rPr>
      </w:pPr>
    </w:p>
    <w:tbl>
      <w:tblPr>
        <w:tblW w:w="7919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433"/>
        <w:gridCol w:w="2126"/>
        <w:gridCol w:w="2225"/>
        <w:gridCol w:w="2135"/>
      </w:tblGrid>
      <w:tr w:rsidR="007A6771" w:rsidRPr="00146097" w14:paraId="0FC3F516" w14:textId="77777777" w:rsidTr="007A6771">
        <w:trPr>
          <w:trHeight w:val="300"/>
        </w:trPr>
        <w:tc>
          <w:tcPr>
            <w:tcW w:w="143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82CD2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C2EAA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Yr_61633 </w:t>
            </w:r>
            <w:r w:rsidRPr="00146097">
              <w:rPr>
                <w:rFonts w:ascii="Helvetica Neue" w:hAnsi="Helvetica Neue"/>
                <w:sz w:val="22"/>
                <w:szCs w:val="22"/>
              </w:rPr>
              <w:t>inner</w:t>
            </w:r>
          </w:p>
        </w:tc>
        <w:tc>
          <w:tcPr>
            <w:tcW w:w="22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6CFFA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Yr_61633 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outer </w:t>
            </w:r>
          </w:p>
        </w:tc>
        <w:tc>
          <w:tcPr>
            <w:tcW w:w="21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587B4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Yr_OR6468 </w:t>
            </w:r>
          </w:p>
        </w:tc>
      </w:tr>
      <w:tr w:rsidR="007A6771" w:rsidRPr="00146097" w14:paraId="72608FDE" w14:textId="77777777" w:rsidTr="007A6771">
        <w:trPr>
          <w:trHeight w:val="541"/>
        </w:trPr>
        <w:tc>
          <w:tcPr>
            <w:tcW w:w="1433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6B9E07A9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Yr_61633 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outer 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</w:tcBorders>
            <w:shd w:val="clear" w:color="auto" w:fill="auto"/>
            <w:hideMark/>
          </w:tcPr>
          <w:p w14:paraId="2898C0DA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F = 0.2072,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num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918,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denom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130, p-value &lt; 2.2e-16</w:t>
            </w:r>
          </w:p>
        </w:tc>
        <w:tc>
          <w:tcPr>
            <w:tcW w:w="2225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072B38C0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2135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202CD127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7A6771" w:rsidRPr="00146097" w14:paraId="188640A6" w14:textId="77777777" w:rsidTr="007A6771">
        <w:trPr>
          <w:trHeight w:val="561"/>
        </w:trPr>
        <w:tc>
          <w:tcPr>
            <w:tcW w:w="1433" w:type="dxa"/>
            <w:shd w:val="clear" w:color="auto" w:fill="auto"/>
            <w:noWrap/>
            <w:hideMark/>
          </w:tcPr>
          <w:p w14:paraId="7D7C3B85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Yr_OR6468 </w:t>
            </w:r>
          </w:p>
        </w:tc>
        <w:tc>
          <w:tcPr>
            <w:tcW w:w="2126" w:type="dxa"/>
            <w:tcBorders>
              <w:left w:val="nil"/>
            </w:tcBorders>
            <w:shd w:val="clear" w:color="auto" w:fill="D9D9D9" w:themeFill="background1" w:themeFillShade="D9"/>
            <w:hideMark/>
          </w:tcPr>
          <w:p w14:paraId="22045188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F = 0.8954,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num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918,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denom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396, p-value = 0.1872</w:t>
            </w:r>
          </w:p>
        </w:tc>
        <w:tc>
          <w:tcPr>
            <w:tcW w:w="2225" w:type="dxa"/>
            <w:shd w:val="clear" w:color="auto" w:fill="auto"/>
            <w:hideMark/>
          </w:tcPr>
          <w:p w14:paraId="1AB89DC2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F = 4.3224,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num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130,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denom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396, p-value &lt; 2.2e-16</w:t>
            </w:r>
          </w:p>
        </w:tc>
        <w:tc>
          <w:tcPr>
            <w:tcW w:w="2135" w:type="dxa"/>
            <w:shd w:val="clear" w:color="auto" w:fill="auto"/>
            <w:hideMark/>
          </w:tcPr>
          <w:p w14:paraId="3788DCAA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7A6771" w:rsidRPr="00146097" w14:paraId="1F354462" w14:textId="77777777" w:rsidTr="007A6771">
        <w:trPr>
          <w:trHeight w:val="556"/>
        </w:trPr>
        <w:tc>
          <w:tcPr>
            <w:tcW w:w="1433" w:type="dxa"/>
            <w:shd w:val="clear" w:color="auto" w:fill="auto"/>
            <w:noWrap/>
            <w:hideMark/>
          </w:tcPr>
          <w:p w14:paraId="716AE071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Eo_YKB1</w:t>
            </w:r>
          </w:p>
        </w:tc>
        <w:tc>
          <w:tcPr>
            <w:tcW w:w="2126" w:type="dxa"/>
            <w:tcBorders>
              <w:left w:val="nil"/>
            </w:tcBorders>
            <w:shd w:val="clear" w:color="auto" w:fill="auto"/>
            <w:hideMark/>
          </w:tcPr>
          <w:p w14:paraId="2C313B79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F = 0.6952,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num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918,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denom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358, p-value = 2.248e-05</w:t>
            </w:r>
          </w:p>
        </w:tc>
        <w:tc>
          <w:tcPr>
            <w:tcW w:w="2225" w:type="dxa"/>
            <w:shd w:val="clear" w:color="auto" w:fill="auto"/>
            <w:hideMark/>
          </w:tcPr>
          <w:p w14:paraId="77C36480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F = 3.356,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num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130,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denom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358, p-value &lt; 2.2e-16</w:t>
            </w:r>
          </w:p>
        </w:tc>
        <w:tc>
          <w:tcPr>
            <w:tcW w:w="2135" w:type="dxa"/>
            <w:shd w:val="clear" w:color="auto" w:fill="auto"/>
            <w:hideMark/>
          </w:tcPr>
          <w:p w14:paraId="1DF370A6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F = 0.7764,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num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396,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denom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df</w:t>
            </w:r>
            <w:proofErr w:type="spell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= 358, p-value = 0.01406</w:t>
            </w:r>
          </w:p>
        </w:tc>
      </w:tr>
    </w:tbl>
    <w:p w14:paraId="598D204B" w14:textId="77777777" w:rsidR="007A6771" w:rsidRPr="00146097" w:rsidRDefault="007A6771" w:rsidP="007A6771">
      <w:pPr>
        <w:pStyle w:val="BodyText2"/>
        <w:spacing w:after="0" w:line="240" w:lineRule="auto"/>
        <w:rPr>
          <w:sz w:val="22"/>
          <w:szCs w:val="22"/>
        </w:rPr>
      </w:pPr>
    </w:p>
    <w:p w14:paraId="161CBC09" w14:textId="77777777" w:rsidR="007A6771" w:rsidRDefault="007A6771" w:rsidP="007A6771">
      <w:pPr>
        <w:pStyle w:val="BodyText2"/>
        <w:spacing w:after="0" w:line="240" w:lineRule="auto"/>
        <w:rPr>
          <w:sz w:val="22"/>
          <w:szCs w:val="22"/>
        </w:rPr>
      </w:pPr>
    </w:p>
    <w:p w14:paraId="650F41CE" w14:textId="77777777" w:rsidR="00401868" w:rsidRPr="00146097" w:rsidRDefault="00401868" w:rsidP="007A6771">
      <w:pPr>
        <w:pStyle w:val="BodyText2"/>
        <w:spacing w:after="0" w:line="240" w:lineRule="auto"/>
        <w:rPr>
          <w:sz w:val="22"/>
          <w:szCs w:val="22"/>
        </w:rPr>
      </w:pPr>
    </w:p>
    <w:p w14:paraId="67665020" w14:textId="39E45B67" w:rsidR="007A6771" w:rsidRDefault="007A6771" w:rsidP="007A6771">
      <w:pPr>
        <w:pStyle w:val="BodyText2"/>
        <w:spacing w:after="0" w:line="240" w:lineRule="auto"/>
        <w:rPr>
          <w:sz w:val="22"/>
          <w:szCs w:val="22"/>
        </w:rPr>
      </w:pPr>
      <w:bookmarkStart w:id="8" w:name="_Toc333162397"/>
      <w:bookmarkStart w:id="9" w:name="_Toc334860609"/>
      <w:r w:rsidRPr="00146097">
        <w:rPr>
          <w:b/>
          <w:sz w:val="22"/>
          <w:szCs w:val="22"/>
        </w:rPr>
        <w:t xml:space="preserve">Table </w:t>
      </w:r>
      <w:r>
        <w:rPr>
          <w:b/>
          <w:sz w:val="22"/>
          <w:szCs w:val="22"/>
        </w:rPr>
        <w:t>S</w:t>
      </w:r>
      <w:r w:rsidR="00FC12D8">
        <w:rPr>
          <w:b/>
          <w:sz w:val="22"/>
          <w:szCs w:val="22"/>
        </w:rPr>
        <w:t>3</w:t>
      </w:r>
      <w:r w:rsidRPr="00146097">
        <w:rPr>
          <w:sz w:val="22"/>
          <w:szCs w:val="22"/>
        </w:rPr>
        <w:t xml:space="preserve"> Results of Kolmogorov-Smirnov tests for comparison of microstructure diameter distributions between dataset pairs.</w:t>
      </w:r>
      <w:bookmarkEnd w:id="8"/>
      <w:bookmarkEnd w:id="9"/>
    </w:p>
    <w:p w14:paraId="5B1CD7EE" w14:textId="77777777" w:rsidR="007A6771" w:rsidRPr="00146097" w:rsidRDefault="007A6771" w:rsidP="007A6771">
      <w:pPr>
        <w:pStyle w:val="BodyText2"/>
        <w:spacing w:after="0" w:line="240" w:lineRule="auto"/>
        <w:rPr>
          <w:sz w:val="22"/>
          <w:szCs w:val="22"/>
        </w:rPr>
      </w:pPr>
    </w:p>
    <w:tbl>
      <w:tblPr>
        <w:tblW w:w="7278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575"/>
        <w:gridCol w:w="2019"/>
        <w:gridCol w:w="1940"/>
        <w:gridCol w:w="1744"/>
      </w:tblGrid>
      <w:tr w:rsidR="007A6771" w:rsidRPr="00146097" w14:paraId="601EDAE5" w14:textId="77777777" w:rsidTr="007A6771">
        <w:trPr>
          <w:trHeight w:val="300"/>
        </w:trPr>
        <w:tc>
          <w:tcPr>
            <w:tcW w:w="1575" w:type="dxa"/>
            <w:tcBorders>
              <w:top w:val="single" w:sz="4" w:space="0" w:color="auto"/>
              <w:bottom w:val="single" w:sz="4" w:space="0" w:color="auto"/>
            </w:tcBorders>
          </w:tcPr>
          <w:p w14:paraId="7C94AC69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hideMark/>
          </w:tcPr>
          <w:p w14:paraId="6EA72803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Yr_61633 </w:t>
            </w:r>
            <w:r w:rsidRPr="00146097">
              <w:rPr>
                <w:rFonts w:ascii="Helvetica Neue" w:hAnsi="Helvetica Neue"/>
                <w:sz w:val="22"/>
                <w:szCs w:val="22"/>
              </w:rPr>
              <w:t>inner</w:t>
            </w:r>
          </w:p>
        </w:tc>
        <w:tc>
          <w:tcPr>
            <w:tcW w:w="194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1DB6DC46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Yr_61633 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outer </w:t>
            </w:r>
          </w:p>
        </w:tc>
        <w:tc>
          <w:tcPr>
            <w:tcW w:w="174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0B2D338A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Yr_OR6468 </w:t>
            </w:r>
          </w:p>
        </w:tc>
      </w:tr>
      <w:tr w:rsidR="007A6771" w:rsidRPr="00146097" w14:paraId="01BA098D" w14:textId="77777777" w:rsidTr="007A6771">
        <w:trPr>
          <w:trHeight w:val="408"/>
        </w:trPr>
        <w:tc>
          <w:tcPr>
            <w:tcW w:w="1575" w:type="dxa"/>
            <w:tcBorders>
              <w:top w:val="single" w:sz="4" w:space="0" w:color="auto"/>
            </w:tcBorders>
          </w:tcPr>
          <w:p w14:paraId="1AC07203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Yr_61633 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outer 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</w:tcBorders>
            <w:shd w:val="clear" w:color="auto" w:fill="auto"/>
            <w:hideMark/>
          </w:tcPr>
          <w:p w14:paraId="63E2A95D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D = 0.7438, p-value &lt; 2.2e-16</w:t>
            </w:r>
          </w:p>
        </w:tc>
        <w:tc>
          <w:tcPr>
            <w:tcW w:w="1940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0988518B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1744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4DAD0588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7A6771" w:rsidRPr="00146097" w14:paraId="79792321" w14:textId="77777777" w:rsidTr="007A6771">
        <w:trPr>
          <w:trHeight w:val="469"/>
        </w:trPr>
        <w:tc>
          <w:tcPr>
            <w:tcW w:w="1575" w:type="dxa"/>
          </w:tcPr>
          <w:p w14:paraId="590D2337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iCs/>
                <w:sz w:val="22"/>
                <w:szCs w:val="22"/>
              </w:rPr>
              <w:t xml:space="preserve">Yr_OR6468 </w:t>
            </w:r>
          </w:p>
        </w:tc>
        <w:tc>
          <w:tcPr>
            <w:tcW w:w="2019" w:type="dxa"/>
            <w:tcBorders>
              <w:left w:val="nil"/>
            </w:tcBorders>
            <w:shd w:val="clear" w:color="auto" w:fill="auto"/>
            <w:hideMark/>
          </w:tcPr>
          <w:p w14:paraId="680CC946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D = 0.5445, p-value &lt; 2.2e-16</w:t>
            </w:r>
          </w:p>
        </w:tc>
        <w:tc>
          <w:tcPr>
            <w:tcW w:w="1940" w:type="dxa"/>
            <w:shd w:val="clear" w:color="auto" w:fill="auto"/>
            <w:hideMark/>
          </w:tcPr>
          <w:p w14:paraId="4D928089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D = 0.634, p-value &lt; 2.2e-16</w:t>
            </w:r>
          </w:p>
        </w:tc>
        <w:tc>
          <w:tcPr>
            <w:tcW w:w="1744" w:type="dxa"/>
            <w:shd w:val="clear" w:color="auto" w:fill="auto"/>
            <w:hideMark/>
          </w:tcPr>
          <w:p w14:paraId="0859D626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7A6771" w:rsidRPr="00146097" w14:paraId="7A8E0FD9" w14:textId="77777777" w:rsidTr="007A6771">
        <w:trPr>
          <w:trHeight w:val="263"/>
        </w:trPr>
        <w:tc>
          <w:tcPr>
            <w:tcW w:w="1575" w:type="dxa"/>
          </w:tcPr>
          <w:p w14:paraId="37459316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Eo_YKB1</w:t>
            </w:r>
          </w:p>
        </w:tc>
        <w:tc>
          <w:tcPr>
            <w:tcW w:w="2019" w:type="dxa"/>
            <w:tcBorders>
              <w:left w:val="nil"/>
            </w:tcBorders>
            <w:shd w:val="clear" w:color="auto" w:fill="auto"/>
            <w:hideMark/>
          </w:tcPr>
          <w:p w14:paraId="032894A1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D = 0.2737, p-value &lt; 2.2e-16</w:t>
            </w:r>
          </w:p>
        </w:tc>
        <w:tc>
          <w:tcPr>
            <w:tcW w:w="1940" w:type="dxa"/>
            <w:shd w:val="clear" w:color="auto" w:fill="auto"/>
            <w:hideMark/>
          </w:tcPr>
          <w:p w14:paraId="46DA8B9A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D = 0.6477, p-value &lt; 2.2e-16</w:t>
            </w:r>
          </w:p>
        </w:tc>
        <w:tc>
          <w:tcPr>
            <w:tcW w:w="1744" w:type="dxa"/>
            <w:shd w:val="clear" w:color="auto" w:fill="auto"/>
            <w:hideMark/>
          </w:tcPr>
          <w:p w14:paraId="492A65BE" w14:textId="77777777" w:rsidR="007A6771" w:rsidRPr="00146097" w:rsidRDefault="007A6771" w:rsidP="007A6771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D = 0.347, p-value &lt; 2.2e-16</w:t>
            </w:r>
          </w:p>
        </w:tc>
      </w:tr>
    </w:tbl>
    <w:p w14:paraId="3C740834" w14:textId="77777777" w:rsidR="007A6771" w:rsidRDefault="007A6771" w:rsidP="00146097">
      <w:pPr>
        <w:pStyle w:val="BodyText2"/>
        <w:spacing w:after="0" w:line="240" w:lineRule="auto"/>
        <w:rPr>
          <w:sz w:val="22"/>
          <w:szCs w:val="22"/>
        </w:rPr>
      </w:pPr>
    </w:p>
    <w:p w14:paraId="4A6B8A1B" w14:textId="77777777" w:rsidR="007A6771" w:rsidRDefault="007A6771" w:rsidP="00146097">
      <w:pPr>
        <w:pStyle w:val="BodyText2"/>
        <w:spacing w:after="0" w:line="240" w:lineRule="auto"/>
        <w:rPr>
          <w:sz w:val="22"/>
          <w:szCs w:val="22"/>
        </w:rPr>
      </w:pPr>
    </w:p>
    <w:p w14:paraId="1A9E1822" w14:textId="77777777" w:rsidR="007A6771" w:rsidRPr="00146097" w:rsidRDefault="007A6771" w:rsidP="00146097">
      <w:pPr>
        <w:pStyle w:val="BodyText2"/>
        <w:spacing w:after="0" w:line="240" w:lineRule="auto"/>
        <w:rPr>
          <w:sz w:val="22"/>
          <w:szCs w:val="22"/>
        </w:rPr>
      </w:pPr>
    </w:p>
    <w:p w14:paraId="0A306FE0" w14:textId="77777777" w:rsidR="00030272" w:rsidRDefault="00030272" w:rsidP="00146097">
      <w:pPr>
        <w:pStyle w:val="BodyText2"/>
        <w:spacing w:after="0" w:line="240" w:lineRule="auto"/>
        <w:rPr>
          <w:sz w:val="22"/>
          <w:szCs w:val="22"/>
        </w:rPr>
      </w:pPr>
    </w:p>
    <w:p w14:paraId="19CBA1C2" w14:textId="77777777" w:rsidR="00FC12D8" w:rsidRDefault="00FC12D8" w:rsidP="00146097">
      <w:pPr>
        <w:pStyle w:val="BodyText2"/>
        <w:spacing w:after="0" w:line="240" w:lineRule="auto"/>
        <w:rPr>
          <w:sz w:val="22"/>
          <w:szCs w:val="22"/>
        </w:rPr>
      </w:pPr>
    </w:p>
    <w:p w14:paraId="34093CBC" w14:textId="77777777" w:rsidR="00FC12D8" w:rsidRDefault="00FC12D8" w:rsidP="00146097">
      <w:pPr>
        <w:pStyle w:val="BodyText2"/>
        <w:spacing w:after="0" w:line="240" w:lineRule="auto"/>
        <w:rPr>
          <w:sz w:val="22"/>
          <w:szCs w:val="22"/>
        </w:rPr>
      </w:pPr>
    </w:p>
    <w:p w14:paraId="2408298A" w14:textId="77777777" w:rsidR="00FC12D8" w:rsidRPr="00146097" w:rsidRDefault="00FC12D8" w:rsidP="00FC12D8">
      <w:pPr>
        <w:pStyle w:val="BodyText2"/>
        <w:spacing w:after="0" w:line="240" w:lineRule="auto"/>
        <w:rPr>
          <w:b/>
          <w:sz w:val="22"/>
          <w:szCs w:val="22"/>
        </w:rPr>
      </w:pPr>
      <w:r w:rsidRPr="00146097">
        <w:rPr>
          <w:b/>
          <w:noProof/>
          <w:sz w:val="22"/>
          <w:szCs w:val="22"/>
          <w:lang w:val="en-US" w:eastAsia="en-US"/>
        </w:rPr>
        <w:lastRenderedPageBreak/>
        <w:drawing>
          <wp:inline distT="0" distB="0" distL="0" distR="0" wp14:anchorId="0670EF26" wp14:editId="35933702">
            <wp:extent cx="5270500" cy="3094355"/>
            <wp:effectExtent l="0" t="0" r="12700" b="444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.stats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E5059" w14:textId="152F8A5D" w:rsidR="00FC12D8" w:rsidRPr="00146097" w:rsidRDefault="00FC12D8" w:rsidP="00FC12D8">
      <w:pPr>
        <w:pStyle w:val="BodyText2"/>
        <w:spacing w:after="0" w:line="240" w:lineRule="auto"/>
        <w:rPr>
          <w:vanish/>
          <w:sz w:val="22"/>
          <w:szCs w:val="22"/>
        </w:rPr>
      </w:pPr>
      <w:bookmarkStart w:id="10" w:name="_Toc334860546"/>
      <w:r w:rsidRPr="00146097">
        <w:rPr>
          <w:b/>
          <w:sz w:val="22"/>
          <w:szCs w:val="22"/>
        </w:rPr>
        <w:t xml:space="preserve">Figure </w:t>
      </w:r>
      <w:r>
        <w:rPr>
          <w:b/>
          <w:sz w:val="22"/>
          <w:szCs w:val="22"/>
        </w:rPr>
        <w:t>S2</w:t>
      </w:r>
      <w:r w:rsidRPr="00146097">
        <w:rPr>
          <w:sz w:val="22"/>
          <w:szCs w:val="22"/>
        </w:rPr>
        <w:t xml:space="preserve"> Diameter distributions and density measurements for </w:t>
      </w:r>
      <w:proofErr w:type="spellStart"/>
      <w:r w:rsidRPr="00146097">
        <w:rPr>
          <w:sz w:val="22"/>
          <w:szCs w:val="22"/>
        </w:rPr>
        <w:t>Yaman</w:t>
      </w:r>
      <w:proofErr w:type="spellEnd"/>
      <w:r w:rsidRPr="00146097">
        <w:rPr>
          <w:sz w:val="22"/>
          <w:szCs w:val="22"/>
        </w:rPr>
        <w:t xml:space="preserve"> </w:t>
      </w:r>
      <w:proofErr w:type="spellStart"/>
      <w:r w:rsidRPr="00146097">
        <w:rPr>
          <w:sz w:val="22"/>
          <w:szCs w:val="22"/>
        </w:rPr>
        <w:t>Kasy</w:t>
      </w:r>
      <w:proofErr w:type="spellEnd"/>
      <w:r w:rsidRPr="00146097">
        <w:rPr>
          <w:sz w:val="22"/>
          <w:szCs w:val="22"/>
        </w:rPr>
        <w:t xml:space="preserve"> microfossils.</w:t>
      </w:r>
      <w:bookmarkEnd w:id="10"/>
      <w:r w:rsidRPr="00146097">
        <w:rPr>
          <w:sz w:val="22"/>
          <w:szCs w:val="22"/>
        </w:rPr>
        <w:t xml:space="preserve"> </w:t>
      </w:r>
    </w:p>
    <w:p w14:paraId="53CD4F88" w14:textId="77777777" w:rsidR="00FC12D8" w:rsidRPr="00146097" w:rsidRDefault="00FC12D8" w:rsidP="00FC12D8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sz w:val="22"/>
          <w:szCs w:val="22"/>
        </w:rPr>
        <w:t xml:space="preserve">Bars are coloured according to the four around-tube locations where microfossils were found (Yr_61633 inner rim of </w:t>
      </w:r>
      <w:proofErr w:type="spellStart"/>
      <w:r w:rsidRPr="00146097">
        <w:rPr>
          <w:sz w:val="22"/>
          <w:szCs w:val="22"/>
        </w:rPr>
        <w:t>colloform</w:t>
      </w:r>
      <w:proofErr w:type="spellEnd"/>
      <w:r w:rsidRPr="00146097">
        <w:rPr>
          <w:sz w:val="22"/>
          <w:szCs w:val="22"/>
        </w:rPr>
        <w:t xml:space="preserve"> pyrite; Yr_61633 outer rim of </w:t>
      </w:r>
      <w:proofErr w:type="spellStart"/>
      <w:r w:rsidRPr="00146097">
        <w:rPr>
          <w:sz w:val="22"/>
          <w:szCs w:val="22"/>
        </w:rPr>
        <w:t>colloform</w:t>
      </w:r>
      <w:proofErr w:type="spellEnd"/>
      <w:r w:rsidRPr="00146097">
        <w:rPr>
          <w:sz w:val="22"/>
          <w:szCs w:val="22"/>
        </w:rPr>
        <w:t xml:space="preserve"> pyrite; Yr_OR6468; Eo_YKB1).</w:t>
      </w:r>
    </w:p>
    <w:p w14:paraId="616BC70B" w14:textId="77777777" w:rsidR="00FC12D8" w:rsidRDefault="00FC12D8" w:rsidP="00146097">
      <w:pPr>
        <w:pStyle w:val="BodyText2"/>
        <w:spacing w:after="0" w:line="240" w:lineRule="auto"/>
        <w:rPr>
          <w:sz w:val="22"/>
          <w:szCs w:val="22"/>
        </w:rPr>
      </w:pPr>
    </w:p>
    <w:p w14:paraId="7EBFED86" w14:textId="77777777" w:rsidR="00FC12D8" w:rsidRPr="00146097" w:rsidRDefault="00FC12D8" w:rsidP="00146097">
      <w:pPr>
        <w:pStyle w:val="BodyText2"/>
        <w:spacing w:after="0" w:line="240" w:lineRule="auto"/>
        <w:rPr>
          <w:sz w:val="22"/>
          <w:szCs w:val="22"/>
        </w:rPr>
      </w:pPr>
    </w:p>
    <w:p w14:paraId="7F40A077" w14:textId="77777777" w:rsidR="00030272" w:rsidRPr="00146097" w:rsidRDefault="00030272" w:rsidP="00146097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noProof/>
          <w:sz w:val="22"/>
          <w:szCs w:val="22"/>
          <w:lang w:val="en-US" w:eastAsia="en-US"/>
        </w:rPr>
        <w:drawing>
          <wp:inline distT="0" distB="0" distL="0" distR="0" wp14:anchorId="6241125F" wp14:editId="756AA19F">
            <wp:extent cx="5270500" cy="3347134"/>
            <wp:effectExtent l="0" t="0" r="0" b="5715"/>
            <wp:docPr id="10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34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6D58E8FE" w14:textId="3E3DA4EB" w:rsidR="00030272" w:rsidRPr="00146097" w:rsidRDefault="00030272" w:rsidP="0043055B">
      <w:pPr>
        <w:pStyle w:val="BodyText2"/>
        <w:spacing w:after="0" w:line="240" w:lineRule="auto"/>
        <w:outlineLvl w:val="0"/>
        <w:rPr>
          <w:vanish/>
          <w:sz w:val="22"/>
          <w:szCs w:val="22"/>
        </w:rPr>
      </w:pPr>
      <w:bookmarkStart w:id="11" w:name="_Toc334860542"/>
      <w:r w:rsidRPr="00146097">
        <w:rPr>
          <w:b/>
          <w:sz w:val="22"/>
          <w:szCs w:val="22"/>
        </w:rPr>
        <w:t xml:space="preserve">Figure </w:t>
      </w:r>
      <w:r w:rsidR="0043055B">
        <w:rPr>
          <w:b/>
          <w:sz w:val="22"/>
          <w:szCs w:val="22"/>
        </w:rPr>
        <w:t>S</w:t>
      </w:r>
      <w:r w:rsidR="00FC12D8">
        <w:rPr>
          <w:b/>
          <w:sz w:val="22"/>
          <w:szCs w:val="22"/>
        </w:rPr>
        <w:t>3</w:t>
      </w:r>
      <w:r w:rsidRPr="00146097">
        <w:rPr>
          <w:sz w:val="22"/>
          <w:szCs w:val="22"/>
        </w:rPr>
        <w:t xml:space="preserve"> Location of EPMA data points within Area 1, sample Yr_61633.</w:t>
      </w:r>
      <w:bookmarkEnd w:id="11"/>
      <w:r w:rsidRPr="00146097">
        <w:rPr>
          <w:sz w:val="22"/>
          <w:szCs w:val="22"/>
        </w:rPr>
        <w:t xml:space="preserve"> </w:t>
      </w:r>
    </w:p>
    <w:p w14:paraId="06EF4A8B" w14:textId="77777777" w:rsidR="00030272" w:rsidRPr="00146097" w:rsidRDefault="00030272" w:rsidP="00146097">
      <w:pPr>
        <w:pStyle w:val="BodyText2"/>
        <w:spacing w:after="0" w:line="240" w:lineRule="auto"/>
        <w:rPr>
          <w:b/>
          <w:sz w:val="22"/>
          <w:szCs w:val="22"/>
        </w:rPr>
      </w:pPr>
    </w:p>
    <w:p w14:paraId="250B6A20" w14:textId="77777777" w:rsidR="00030272" w:rsidRPr="00146097" w:rsidRDefault="00030272" w:rsidP="00146097">
      <w:pPr>
        <w:pStyle w:val="BodyText2"/>
        <w:spacing w:after="0" w:line="240" w:lineRule="auto"/>
        <w:rPr>
          <w:sz w:val="22"/>
          <w:szCs w:val="22"/>
        </w:rPr>
      </w:pPr>
    </w:p>
    <w:p w14:paraId="41F306DF" w14:textId="77777777" w:rsidR="00030272" w:rsidRPr="00146097" w:rsidRDefault="00030272" w:rsidP="00146097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noProof/>
          <w:sz w:val="22"/>
          <w:szCs w:val="22"/>
          <w:lang w:val="en-US" w:eastAsia="en-US"/>
        </w:rPr>
        <w:lastRenderedPageBreak/>
        <w:drawing>
          <wp:inline distT="0" distB="0" distL="0" distR="0" wp14:anchorId="16C74C2C" wp14:editId="76C1EDC0">
            <wp:extent cx="5270500" cy="3347134"/>
            <wp:effectExtent l="0" t="0" r="0" b="5715"/>
            <wp:docPr id="10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34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235B6A29" w14:textId="5BCCCBCE" w:rsidR="00030272" w:rsidRPr="00146097" w:rsidRDefault="00030272" w:rsidP="0043055B">
      <w:pPr>
        <w:pStyle w:val="BodyText2"/>
        <w:spacing w:after="0" w:line="240" w:lineRule="auto"/>
        <w:outlineLvl w:val="0"/>
        <w:rPr>
          <w:vanish/>
          <w:sz w:val="22"/>
          <w:szCs w:val="22"/>
        </w:rPr>
      </w:pPr>
      <w:bookmarkStart w:id="12" w:name="_Toc334860543"/>
      <w:r w:rsidRPr="00146097">
        <w:rPr>
          <w:b/>
          <w:sz w:val="22"/>
          <w:szCs w:val="22"/>
        </w:rPr>
        <w:t xml:space="preserve">Figure </w:t>
      </w:r>
      <w:r w:rsidR="0043055B">
        <w:rPr>
          <w:b/>
          <w:sz w:val="22"/>
          <w:szCs w:val="22"/>
        </w:rPr>
        <w:t>S</w:t>
      </w:r>
      <w:r w:rsidR="00FC12D8">
        <w:rPr>
          <w:b/>
          <w:sz w:val="22"/>
          <w:szCs w:val="22"/>
        </w:rPr>
        <w:t>4</w:t>
      </w:r>
      <w:r w:rsidRPr="00146097">
        <w:rPr>
          <w:sz w:val="22"/>
          <w:szCs w:val="22"/>
        </w:rPr>
        <w:t xml:space="preserve"> Location of EPMA data points within Area 2, sample Yr_61633.</w:t>
      </w:r>
      <w:bookmarkEnd w:id="12"/>
      <w:r w:rsidRPr="00146097">
        <w:rPr>
          <w:sz w:val="22"/>
          <w:szCs w:val="22"/>
        </w:rPr>
        <w:t xml:space="preserve"> </w:t>
      </w:r>
    </w:p>
    <w:p w14:paraId="050475DF" w14:textId="77777777" w:rsidR="00030272" w:rsidRPr="00146097" w:rsidRDefault="00030272" w:rsidP="00146097">
      <w:pPr>
        <w:pStyle w:val="BodyText2"/>
        <w:spacing w:after="0" w:line="240" w:lineRule="auto"/>
        <w:rPr>
          <w:b/>
          <w:sz w:val="22"/>
          <w:szCs w:val="22"/>
        </w:rPr>
      </w:pPr>
    </w:p>
    <w:p w14:paraId="172AB0B9" w14:textId="77777777" w:rsidR="00030272" w:rsidRPr="00146097" w:rsidRDefault="00030272" w:rsidP="00146097">
      <w:pPr>
        <w:pStyle w:val="BodyText2"/>
        <w:spacing w:after="0" w:line="240" w:lineRule="auto"/>
        <w:rPr>
          <w:sz w:val="22"/>
          <w:szCs w:val="22"/>
        </w:rPr>
      </w:pPr>
    </w:p>
    <w:p w14:paraId="5D330FAD" w14:textId="77777777" w:rsidR="00030272" w:rsidRPr="00146097" w:rsidRDefault="00030272" w:rsidP="00146097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noProof/>
          <w:sz w:val="22"/>
          <w:szCs w:val="22"/>
          <w:lang w:val="en-US" w:eastAsia="en-US"/>
        </w:rPr>
        <w:drawing>
          <wp:inline distT="0" distB="0" distL="0" distR="0" wp14:anchorId="08CAE0AE" wp14:editId="6A1A257C">
            <wp:extent cx="5270500" cy="3347134"/>
            <wp:effectExtent l="0" t="0" r="0" b="5715"/>
            <wp:docPr id="10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34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0AED4D9F" w14:textId="31C3BC5E" w:rsidR="00030272" w:rsidRPr="00146097" w:rsidRDefault="00030272" w:rsidP="0043055B">
      <w:pPr>
        <w:pStyle w:val="BodyText2"/>
        <w:spacing w:after="0" w:line="240" w:lineRule="auto"/>
        <w:outlineLvl w:val="0"/>
        <w:rPr>
          <w:vanish/>
          <w:sz w:val="22"/>
          <w:szCs w:val="22"/>
        </w:rPr>
      </w:pPr>
      <w:bookmarkStart w:id="13" w:name="_Toc334860544"/>
      <w:r w:rsidRPr="00146097">
        <w:rPr>
          <w:b/>
          <w:sz w:val="22"/>
          <w:szCs w:val="22"/>
        </w:rPr>
        <w:t xml:space="preserve">Figure </w:t>
      </w:r>
      <w:r w:rsidR="0043055B">
        <w:rPr>
          <w:b/>
          <w:sz w:val="22"/>
          <w:szCs w:val="22"/>
        </w:rPr>
        <w:t>S</w:t>
      </w:r>
      <w:r w:rsidR="00FC12D8">
        <w:rPr>
          <w:b/>
          <w:sz w:val="22"/>
          <w:szCs w:val="22"/>
        </w:rPr>
        <w:t>5</w:t>
      </w:r>
      <w:r w:rsidRPr="00146097">
        <w:rPr>
          <w:sz w:val="22"/>
          <w:szCs w:val="22"/>
        </w:rPr>
        <w:t xml:space="preserve"> Location of EPMA data points within Area 3, sample Yr_OR6468.</w:t>
      </w:r>
      <w:bookmarkEnd w:id="13"/>
      <w:r w:rsidRPr="00146097">
        <w:rPr>
          <w:sz w:val="22"/>
          <w:szCs w:val="22"/>
        </w:rPr>
        <w:t xml:space="preserve"> </w:t>
      </w:r>
    </w:p>
    <w:p w14:paraId="4CC78FAC" w14:textId="77777777" w:rsidR="00030272" w:rsidRPr="00146097" w:rsidRDefault="00030272" w:rsidP="00146097">
      <w:pPr>
        <w:pStyle w:val="BodyText2"/>
        <w:spacing w:after="0" w:line="240" w:lineRule="auto"/>
        <w:rPr>
          <w:b/>
          <w:sz w:val="22"/>
          <w:szCs w:val="22"/>
        </w:rPr>
      </w:pPr>
    </w:p>
    <w:p w14:paraId="1EDF9B31" w14:textId="77777777" w:rsidR="00030272" w:rsidRPr="00146097" w:rsidRDefault="00030272" w:rsidP="00146097">
      <w:pPr>
        <w:pStyle w:val="BodyText2"/>
        <w:spacing w:after="0" w:line="240" w:lineRule="auto"/>
        <w:rPr>
          <w:sz w:val="22"/>
          <w:szCs w:val="22"/>
        </w:rPr>
      </w:pPr>
    </w:p>
    <w:p w14:paraId="03517B40" w14:textId="77777777" w:rsidR="00030272" w:rsidRPr="00146097" w:rsidRDefault="00030272" w:rsidP="00146097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noProof/>
          <w:sz w:val="22"/>
          <w:szCs w:val="22"/>
          <w:lang w:val="en-US" w:eastAsia="en-US"/>
        </w:rPr>
        <w:lastRenderedPageBreak/>
        <w:drawing>
          <wp:inline distT="0" distB="0" distL="0" distR="0" wp14:anchorId="081D01AF" wp14:editId="5BD63ECF">
            <wp:extent cx="5270500" cy="3347134"/>
            <wp:effectExtent l="0" t="0" r="0" b="5715"/>
            <wp:docPr id="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34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67F1EE8F" w14:textId="2FE4006A" w:rsidR="00030272" w:rsidRDefault="00030272" w:rsidP="0043055B">
      <w:pPr>
        <w:pStyle w:val="BodyText2"/>
        <w:spacing w:after="0" w:line="240" w:lineRule="auto"/>
        <w:outlineLvl w:val="0"/>
        <w:rPr>
          <w:sz w:val="22"/>
          <w:szCs w:val="22"/>
        </w:rPr>
      </w:pPr>
      <w:bookmarkStart w:id="14" w:name="_Toc334860545"/>
      <w:r w:rsidRPr="00146097">
        <w:rPr>
          <w:b/>
          <w:sz w:val="22"/>
          <w:szCs w:val="22"/>
        </w:rPr>
        <w:t xml:space="preserve">Figure </w:t>
      </w:r>
      <w:r w:rsidR="0043055B">
        <w:rPr>
          <w:b/>
          <w:sz w:val="22"/>
          <w:szCs w:val="22"/>
        </w:rPr>
        <w:t>S</w:t>
      </w:r>
      <w:r w:rsidR="00FC12D8">
        <w:rPr>
          <w:b/>
          <w:sz w:val="22"/>
          <w:szCs w:val="22"/>
        </w:rPr>
        <w:t>6</w:t>
      </w:r>
      <w:r w:rsidRPr="00146097">
        <w:rPr>
          <w:sz w:val="22"/>
          <w:szCs w:val="22"/>
        </w:rPr>
        <w:t xml:space="preserve"> Location of EPMA data points within Area 4, sample Yr_OR6468.</w:t>
      </w:r>
      <w:bookmarkEnd w:id="14"/>
    </w:p>
    <w:p w14:paraId="1A2A771E" w14:textId="77777777" w:rsidR="00401868" w:rsidRDefault="00401868" w:rsidP="0043055B">
      <w:pPr>
        <w:pStyle w:val="BodyText2"/>
        <w:spacing w:after="0" w:line="240" w:lineRule="auto"/>
        <w:outlineLvl w:val="0"/>
        <w:rPr>
          <w:sz w:val="22"/>
          <w:szCs w:val="22"/>
        </w:rPr>
      </w:pPr>
    </w:p>
    <w:p w14:paraId="6A288786" w14:textId="77777777" w:rsidR="00401868" w:rsidRPr="00146097" w:rsidRDefault="00401868" w:rsidP="0043055B">
      <w:pPr>
        <w:pStyle w:val="BodyText2"/>
        <w:spacing w:after="0" w:line="240" w:lineRule="auto"/>
        <w:outlineLvl w:val="0"/>
        <w:rPr>
          <w:vanish/>
          <w:sz w:val="22"/>
          <w:szCs w:val="22"/>
        </w:rPr>
      </w:pPr>
    </w:p>
    <w:p w14:paraId="4759D984" w14:textId="77777777" w:rsidR="00030272" w:rsidRPr="00146097" w:rsidRDefault="00030272" w:rsidP="00146097">
      <w:pPr>
        <w:pStyle w:val="BodyText2"/>
        <w:spacing w:after="0" w:line="240" w:lineRule="auto"/>
        <w:rPr>
          <w:b/>
          <w:sz w:val="22"/>
          <w:szCs w:val="22"/>
        </w:rPr>
      </w:pPr>
    </w:p>
    <w:p w14:paraId="0D563652" w14:textId="77777777" w:rsidR="00030272" w:rsidRDefault="00030272" w:rsidP="00146097">
      <w:pPr>
        <w:pStyle w:val="BodyText2"/>
        <w:spacing w:after="0" w:line="240" w:lineRule="auto"/>
        <w:rPr>
          <w:sz w:val="22"/>
          <w:szCs w:val="22"/>
        </w:rPr>
      </w:pPr>
    </w:p>
    <w:p w14:paraId="1A9AA488" w14:textId="77777777" w:rsidR="00401868" w:rsidRPr="00146097" w:rsidRDefault="00401868" w:rsidP="00401868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noProof/>
          <w:sz w:val="22"/>
          <w:szCs w:val="22"/>
          <w:lang w:val="en-US" w:eastAsia="en-US"/>
        </w:rPr>
        <w:drawing>
          <wp:inline distT="0" distB="0" distL="0" distR="0" wp14:anchorId="39BC739C" wp14:editId="0DABFD8B">
            <wp:extent cx="5270500" cy="3785870"/>
            <wp:effectExtent l="0" t="0" r="1270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1_SEM1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6B8FE" w14:textId="77777777" w:rsidR="00401868" w:rsidRDefault="00401868" w:rsidP="00401868">
      <w:pPr>
        <w:pStyle w:val="BodyText2"/>
        <w:spacing w:after="0" w:line="240" w:lineRule="auto"/>
        <w:rPr>
          <w:b/>
          <w:sz w:val="22"/>
          <w:szCs w:val="22"/>
        </w:rPr>
      </w:pPr>
      <w:bookmarkStart w:id="15" w:name="_Toc334860547"/>
    </w:p>
    <w:p w14:paraId="4C13BBF8" w14:textId="77777777" w:rsidR="00401868" w:rsidRPr="00146097" w:rsidRDefault="00401868" w:rsidP="00401868">
      <w:pPr>
        <w:pStyle w:val="BodyText2"/>
        <w:spacing w:after="0" w:line="240" w:lineRule="auto"/>
        <w:rPr>
          <w:vanish/>
          <w:sz w:val="22"/>
          <w:szCs w:val="22"/>
        </w:rPr>
      </w:pPr>
      <w:r w:rsidRPr="00146097">
        <w:rPr>
          <w:b/>
          <w:sz w:val="22"/>
          <w:szCs w:val="22"/>
        </w:rPr>
        <w:t xml:space="preserve">Figure </w:t>
      </w:r>
      <w:r>
        <w:rPr>
          <w:b/>
          <w:sz w:val="22"/>
          <w:szCs w:val="22"/>
        </w:rPr>
        <w:t>S</w:t>
      </w:r>
      <w:r w:rsidRPr="00146097">
        <w:rPr>
          <w:b/>
          <w:sz w:val="22"/>
          <w:szCs w:val="22"/>
        </w:rPr>
        <w:fldChar w:fldCharType="begin"/>
      </w:r>
      <w:r w:rsidRPr="00146097">
        <w:rPr>
          <w:b/>
          <w:sz w:val="22"/>
          <w:szCs w:val="22"/>
        </w:rPr>
        <w:instrText xml:space="preserve"> SEQ Figure \* ARABIC \s 1 </w:instrText>
      </w:r>
      <w:r w:rsidRPr="00146097">
        <w:rPr>
          <w:b/>
          <w:sz w:val="22"/>
          <w:szCs w:val="22"/>
        </w:rPr>
        <w:fldChar w:fldCharType="separate"/>
      </w:r>
      <w:r w:rsidRPr="00146097">
        <w:rPr>
          <w:b/>
          <w:noProof/>
          <w:sz w:val="22"/>
          <w:szCs w:val="22"/>
        </w:rPr>
        <w:t>7</w:t>
      </w:r>
      <w:r w:rsidRPr="00146097">
        <w:rPr>
          <w:b/>
          <w:sz w:val="22"/>
          <w:szCs w:val="22"/>
        </w:rPr>
        <w:fldChar w:fldCharType="end"/>
      </w:r>
      <w:r w:rsidRPr="00146097">
        <w:rPr>
          <w:sz w:val="22"/>
          <w:szCs w:val="22"/>
        </w:rPr>
        <w:t xml:space="preserve"> Elemental composition of mineralised microbial filaments preserved alongside the tubes of </w:t>
      </w:r>
      <w:proofErr w:type="spellStart"/>
      <w:r w:rsidRPr="00146097">
        <w:rPr>
          <w:i/>
          <w:sz w:val="22"/>
          <w:szCs w:val="22"/>
        </w:rPr>
        <w:t>Alvinella</w:t>
      </w:r>
      <w:proofErr w:type="spellEnd"/>
      <w:r w:rsidRPr="00146097">
        <w:rPr>
          <w:sz w:val="22"/>
          <w:szCs w:val="22"/>
        </w:rPr>
        <w:t xml:space="preserve"> sp.</w:t>
      </w:r>
      <w:bookmarkEnd w:id="15"/>
      <w:r w:rsidRPr="00146097">
        <w:rPr>
          <w:sz w:val="22"/>
          <w:szCs w:val="22"/>
        </w:rPr>
        <w:t xml:space="preserve"> </w:t>
      </w:r>
    </w:p>
    <w:p w14:paraId="2C1EEED0" w14:textId="77777777" w:rsidR="00401868" w:rsidRDefault="00401868" w:rsidP="00401868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sz w:val="22"/>
          <w:szCs w:val="22"/>
        </w:rPr>
        <w:t>Scale bar is 7 µm.</w:t>
      </w:r>
    </w:p>
    <w:p w14:paraId="3071D8E5" w14:textId="77777777" w:rsidR="00401868" w:rsidRPr="00146097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3F6EA801" w14:textId="77777777" w:rsidR="00030272" w:rsidRPr="00146097" w:rsidRDefault="00030272" w:rsidP="00146097">
      <w:pPr>
        <w:pStyle w:val="BodyText2"/>
        <w:spacing w:after="0" w:line="240" w:lineRule="auto"/>
        <w:rPr>
          <w:sz w:val="22"/>
          <w:szCs w:val="22"/>
        </w:rPr>
        <w:sectPr w:rsidR="00030272" w:rsidRPr="00146097" w:rsidSect="00FC12D8">
          <w:footerReference w:type="default" r:id="rId15"/>
          <w:pgSz w:w="11900" w:h="16840"/>
          <w:pgMar w:top="1134" w:right="1134" w:bottom="1134" w:left="1134" w:header="709" w:footer="709" w:gutter="0"/>
          <w:cols w:space="708"/>
          <w:docGrid w:linePitch="360"/>
        </w:sectPr>
      </w:pPr>
    </w:p>
    <w:p w14:paraId="32CBFAAE" w14:textId="1D59D4B9" w:rsidR="00030272" w:rsidRPr="00146097" w:rsidRDefault="00030272" w:rsidP="00146097">
      <w:pPr>
        <w:pStyle w:val="BodyText2"/>
        <w:spacing w:after="0" w:line="240" w:lineRule="auto"/>
        <w:rPr>
          <w:sz w:val="22"/>
          <w:szCs w:val="22"/>
        </w:rPr>
      </w:pPr>
      <w:bookmarkStart w:id="16" w:name="_Toc333162393"/>
      <w:bookmarkStart w:id="17" w:name="_Toc334860605"/>
      <w:r w:rsidRPr="00146097">
        <w:rPr>
          <w:b/>
          <w:sz w:val="22"/>
          <w:szCs w:val="22"/>
        </w:rPr>
        <w:lastRenderedPageBreak/>
        <w:t xml:space="preserve">Table </w:t>
      </w:r>
      <w:r w:rsidR="0043055B">
        <w:rPr>
          <w:b/>
          <w:sz w:val="22"/>
          <w:szCs w:val="22"/>
        </w:rPr>
        <w:t>S</w:t>
      </w:r>
      <w:r w:rsidR="00FC12D8">
        <w:rPr>
          <w:b/>
          <w:sz w:val="22"/>
          <w:szCs w:val="22"/>
        </w:rPr>
        <w:t>4</w:t>
      </w:r>
      <w:r w:rsidRPr="00146097">
        <w:rPr>
          <w:sz w:val="22"/>
          <w:szCs w:val="22"/>
        </w:rPr>
        <w:t xml:space="preserve"> Pyrite composition (in weight %) from EPMA analyses of pyrite around </w:t>
      </w:r>
      <w:proofErr w:type="spellStart"/>
      <w:r w:rsidRPr="00146097">
        <w:rPr>
          <w:sz w:val="22"/>
          <w:szCs w:val="22"/>
        </w:rPr>
        <w:t>Yaman</w:t>
      </w:r>
      <w:proofErr w:type="spellEnd"/>
      <w:r w:rsidRPr="00146097">
        <w:rPr>
          <w:sz w:val="22"/>
          <w:szCs w:val="22"/>
        </w:rPr>
        <w:t xml:space="preserve"> </w:t>
      </w:r>
      <w:proofErr w:type="spellStart"/>
      <w:r w:rsidRPr="00146097">
        <w:rPr>
          <w:sz w:val="22"/>
          <w:szCs w:val="22"/>
        </w:rPr>
        <w:t>Kasy</w:t>
      </w:r>
      <w:proofErr w:type="spellEnd"/>
      <w:r w:rsidRPr="00146097">
        <w:rPr>
          <w:sz w:val="22"/>
          <w:szCs w:val="22"/>
        </w:rPr>
        <w:t xml:space="preserve"> microfossils and in adjacent pyrite that does not contain them (grey rows).</w:t>
      </w:r>
      <w:bookmarkEnd w:id="16"/>
      <w:bookmarkEnd w:id="17"/>
    </w:p>
    <w:tbl>
      <w:tblPr>
        <w:tblW w:w="13781" w:type="dxa"/>
        <w:tblInd w:w="10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3"/>
        <w:gridCol w:w="708"/>
        <w:gridCol w:w="709"/>
        <w:gridCol w:w="709"/>
        <w:gridCol w:w="850"/>
        <w:gridCol w:w="709"/>
        <w:gridCol w:w="708"/>
        <w:gridCol w:w="709"/>
        <w:gridCol w:w="708"/>
        <w:gridCol w:w="709"/>
        <w:gridCol w:w="851"/>
        <w:gridCol w:w="566"/>
        <w:gridCol w:w="708"/>
        <w:gridCol w:w="709"/>
        <w:gridCol w:w="709"/>
        <w:gridCol w:w="709"/>
        <w:gridCol w:w="851"/>
        <w:gridCol w:w="708"/>
        <w:gridCol w:w="708"/>
      </w:tblGrid>
      <w:tr w:rsidR="0043055B" w:rsidRPr="00146097" w14:paraId="5C81D1BF" w14:textId="77777777" w:rsidTr="0043055B">
        <w:trPr>
          <w:trHeight w:val="170"/>
        </w:trPr>
        <w:tc>
          <w:tcPr>
            <w:tcW w:w="2869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5CA666" w14:textId="2EE55F88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Figure </w:t>
            </w:r>
            <w:r w:rsidR="0043055B">
              <w:rPr>
                <w:rFonts w:ascii="Helvetica Neue" w:hAnsi="Helvetica Neue"/>
                <w:sz w:val="22"/>
                <w:szCs w:val="22"/>
              </w:rPr>
              <w:t>S</w:t>
            </w:r>
            <w:r w:rsidR="00FC12D8">
              <w:rPr>
                <w:rFonts w:ascii="Helvetica Neue" w:hAnsi="Helvetica Neue"/>
                <w:sz w:val="22"/>
                <w:szCs w:val="22"/>
              </w:rPr>
              <w:t>3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 (Area 1, Yr_61633)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6871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E811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E30C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55BA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F063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324D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DBA0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B390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AC8D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C19B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69D5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3DC5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DD90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FA5B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A25A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</w:tr>
      <w:tr w:rsidR="0043055B" w:rsidRPr="00146097" w14:paraId="4FFEA5F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B5868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Point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9ACCC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53C0B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B83F0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Mn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FBA57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Fe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AAD07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Co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B14A8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Ni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292B9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Cu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1F0EC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Zn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2BAA5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D6594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D05D0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Cr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30EFB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Ti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0DBD1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C08DD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B1337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As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B42E0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Sr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FA622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Ba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383BD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Pb</w:t>
            </w:r>
            <w:proofErr w:type="spellEnd"/>
          </w:p>
        </w:tc>
      </w:tr>
      <w:tr w:rsidR="0043055B" w:rsidRPr="00146097" w14:paraId="4F9C66C3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32F842" w14:textId="32007D6A" w:rsidR="00030272" w:rsidRPr="00146097" w:rsidRDefault="008A6E79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1</w:t>
            </w:r>
            <w:r w:rsidR="003D2387"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r w:rsidRPr="00146097">
              <w:rPr>
                <w:rFonts w:ascii="Helvetica Neue" w:hAnsi="Helvetica Neue"/>
                <w:sz w:val="22"/>
                <w:szCs w:val="22"/>
              </w:rPr>
              <w:t>/</w:t>
            </w:r>
            <w:r w:rsidR="003D2387"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  <w:r w:rsidRPr="00146097">
              <w:rPr>
                <w:rFonts w:ascii="Helvetica Neue" w:hAnsi="Helvetica Neue"/>
                <w:sz w:val="22"/>
                <w:szCs w:val="22"/>
              </w:rPr>
              <w:t>1.</w:t>
            </w:r>
            <w:r w:rsidR="00030272"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6AE6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28E7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39E9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D268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44.45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067F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5821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12F7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A03C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2DAB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2682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52.58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7658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23BF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71AD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2B28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C0A5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A4D8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1A2C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1EF4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0.54</w:t>
            </w:r>
          </w:p>
        </w:tc>
      </w:tr>
      <w:tr w:rsidR="0043055B" w:rsidRPr="00146097" w14:paraId="27EF269E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1F14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585A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8F01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3ECD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5857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44.33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219B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5BFF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696C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721F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2C02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7125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52.04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AC5B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4BD9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E270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1479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7A0E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99FC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6ED8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6CCC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0.51</w:t>
            </w:r>
          </w:p>
        </w:tc>
      </w:tr>
      <w:tr w:rsidR="0043055B" w:rsidRPr="00146097" w14:paraId="5D969C66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A951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A81D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78D4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72E3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9460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44.31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3599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4163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9238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84F5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DA3B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30C5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51.94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177A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BBD2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794D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9937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00B5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386E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06D1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9483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0.56</w:t>
            </w:r>
          </w:p>
        </w:tc>
      </w:tr>
      <w:tr w:rsidR="0043055B" w:rsidRPr="00146097" w14:paraId="4E8B71B1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FAEB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3B46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138D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247C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C899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44.30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B9B3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1937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6A6D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EAE4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4594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6A37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51.59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E941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829E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0558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148B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2E9B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15E5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1CDF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A9CF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0.63</w:t>
            </w:r>
          </w:p>
        </w:tc>
      </w:tr>
      <w:tr w:rsidR="0043055B" w:rsidRPr="00146097" w14:paraId="63F3325B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9572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5AA6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AB04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CB5C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994F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44.06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7983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B6BC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588C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1C4F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1B4D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8A9C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51.27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9175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6382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9A81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7318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8E1D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03D1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7896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393D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0.65</w:t>
            </w:r>
          </w:p>
        </w:tc>
      </w:tr>
      <w:tr w:rsidR="0043055B" w:rsidRPr="00146097" w14:paraId="3B7AA4F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DFC1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14C9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7210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ED06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1E71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43.12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E9AD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B32B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A5FD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0D00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DE5C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8ED0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48.17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EED9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1992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1FDE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B87B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64B1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FD9F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D84E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5838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0.69</w:t>
            </w:r>
          </w:p>
        </w:tc>
      </w:tr>
      <w:tr w:rsidR="0043055B" w:rsidRPr="00146097" w14:paraId="4A0AC8C7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1858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07F1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BA55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7014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CA9C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42.86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DA8E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9BEF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3EC1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9370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5650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5731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45.56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1A4E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52F5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9E1E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1188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B810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0.70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5E0E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-0.24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5136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A481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0.77</w:t>
            </w:r>
          </w:p>
        </w:tc>
      </w:tr>
      <w:tr w:rsidR="0043055B" w:rsidRPr="00146097" w14:paraId="461FA621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C549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AF9F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900A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F184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746A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43.69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38E2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4974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FF57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DD3A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286F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3931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51.25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1D4A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C86F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64A8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AEDF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C515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D3C1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B144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960A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0.44</w:t>
            </w:r>
          </w:p>
        </w:tc>
      </w:tr>
      <w:tr w:rsidR="0043055B" w:rsidRPr="00146097" w14:paraId="23C22B45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3510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D3BB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C1B5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5AC4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2DBC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43.60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A531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68BB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EAA9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632B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75F8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BD66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50.50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00EC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8DD8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AFCF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AAC2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EA8B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F2E8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C1E6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B6B8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0.45</w:t>
            </w:r>
          </w:p>
        </w:tc>
      </w:tr>
      <w:tr w:rsidR="0043055B" w:rsidRPr="00146097" w14:paraId="39789DA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02BD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3728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0FF8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BCBA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3ACB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44.42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A98F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F030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825C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120A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260D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E679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51.79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CD99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7D04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2BB4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B2DD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F7AE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EA63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04C7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78CD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0.56</w:t>
            </w:r>
          </w:p>
        </w:tc>
      </w:tr>
      <w:tr w:rsidR="0043055B" w:rsidRPr="00146097" w14:paraId="2C12B588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45D8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9095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BE5D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08C1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05F2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43.85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4551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63E2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FB3B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30CE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6B3D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2164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49.71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1A9A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AAF3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5B77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F5E5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7D1D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EA03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96D4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5C2C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0.37</w:t>
            </w:r>
          </w:p>
        </w:tc>
      </w:tr>
      <w:tr w:rsidR="0043055B" w:rsidRPr="00146097" w14:paraId="71E9681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CAFA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F281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6C91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09D3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0758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44.13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CE3D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1322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11B7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B90C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1BBF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940C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51.15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BC42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4893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5969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2296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F322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854F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3BBB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89A0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0.59</w:t>
            </w:r>
          </w:p>
        </w:tc>
      </w:tr>
      <w:tr w:rsidR="0043055B" w:rsidRPr="00146097" w14:paraId="561E9A9E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4B92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46B9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4B69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18F0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D850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44.42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9860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C3E8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C539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498F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1409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B8B8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51.80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7EDD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F637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AB7F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4A73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3870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3D13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213D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3FA1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0.55</w:t>
            </w:r>
          </w:p>
        </w:tc>
      </w:tr>
      <w:tr w:rsidR="0043055B" w:rsidRPr="00146097" w14:paraId="642BE369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1E88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73CF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FCD0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CB2B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58B0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43.70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77C7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3287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7EE7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7A69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2E38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48E0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47.69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D414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1D55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66E2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0E12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DABD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A5C4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77ED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CC21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0.58</w:t>
            </w:r>
          </w:p>
        </w:tc>
      </w:tr>
      <w:tr w:rsidR="0043055B" w:rsidRPr="00146097" w14:paraId="602A583C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C01A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C739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01A8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BB28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030A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43.57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B754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3D17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AA8B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B444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B84D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761F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50.02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AAFA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4AB7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7273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BD26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7E20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B2EB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0755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5DCA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0.55</w:t>
            </w:r>
          </w:p>
        </w:tc>
      </w:tr>
      <w:tr w:rsidR="0043055B" w:rsidRPr="00146097" w14:paraId="4367F222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87E3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406E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E903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2D88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E364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43.84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9DB6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7129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3F90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A825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A5F4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9826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50.55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FA67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6807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F787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0E09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8FA2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49E2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7053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410B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0.57</w:t>
            </w:r>
          </w:p>
        </w:tc>
      </w:tr>
      <w:tr w:rsidR="0043055B" w:rsidRPr="00146097" w14:paraId="2F27E0C0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C0E9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D17E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E310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0335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1738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44.34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D0D5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9C74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3AF2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792A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6DB6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F2B3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51.57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CB66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29A9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4B22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651D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255D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8748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03D5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31C3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0.69</w:t>
            </w:r>
          </w:p>
        </w:tc>
      </w:tr>
      <w:tr w:rsidR="0043055B" w:rsidRPr="00146097" w14:paraId="1875CA1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E5E8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75E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AE3D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3ED37D" w14:textId="0E24FF85" w:rsidR="00030272" w:rsidRPr="00146097" w:rsidRDefault="00030272" w:rsidP="0043055B">
            <w:pPr>
              <w:pStyle w:val="BodyText2"/>
              <w:spacing w:after="0" w:line="240" w:lineRule="auto"/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A867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44.12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96AA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07D4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756D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E90E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EE05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472F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51.61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E8000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55A3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7002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21D3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B5D6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F865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5D15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029E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0.57</w:t>
            </w:r>
          </w:p>
        </w:tc>
      </w:tr>
      <w:tr w:rsidR="0043055B" w:rsidRPr="00146097" w14:paraId="4ACAD3AB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D784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FCD4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6667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A316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9308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44.55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AAE3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F5E4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4E6B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87FC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E399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86B2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52.01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818B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DA92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4349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6DE8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711C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599B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ABE8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0383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0.46</w:t>
            </w:r>
          </w:p>
        </w:tc>
      </w:tr>
      <w:tr w:rsidR="0043055B" w:rsidRPr="00146097" w14:paraId="1D05DDFC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272D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1998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029B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0543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FABC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44.25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1957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40FA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E9A7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C35A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66AB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BC77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51.91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4CAC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937F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931F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3C66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3A8D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524A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FC22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C5BD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0.55</w:t>
            </w:r>
          </w:p>
        </w:tc>
      </w:tr>
      <w:tr w:rsidR="0043055B" w:rsidRPr="00146097" w14:paraId="60001720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21C7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EFEA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141C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9C00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BB7E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44.19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EBAF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A908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B72B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0F9E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4F47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6F47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51.23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23C8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BE05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EC49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CB13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BCC0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269E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95A8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60C8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0.60</w:t>
            </w:r>
          </w:p>
        </w:tc>
      </w:tr>
      <w:tr w:rsidR="0043055B" w:rsidRPr="00146097" w14:paraId="7FD8F9D0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8404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BC3F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D42C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CC91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009D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A782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53E4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71CD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DD01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0.74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86A4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5488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52.13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0719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6C4D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E05D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7754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DE51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F407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D45D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0B98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0.55</w:t>
            </w:r>
          </w:p>
        </w:tc>
      </w:tr>
      <w:tr w:rsidR="0043055B" w:rsidRPr="00146097" w14:paraId="11158E3B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F4A5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6F09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CA58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AA15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F786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43.25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EB9A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8A31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8C17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69D4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2.08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00B0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85FE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51.05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764E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9B8E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ACF9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F905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64E2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49E3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9C71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AE26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0.60</w:t>
            </w:r>
          </w:p>
        </w:tc>
      </w:tr>
      <w:tr w:rsidR="0043055B" w:rsidRPr="00146097" w14:paraId="611E0F02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FE2B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E240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D3DB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8F68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BB8E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68B0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55D0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194F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F91D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DD4C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D91C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51.68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1EE9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03AE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47A7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E439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8FA4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9358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B667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B2A2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0.53</w:t>
            </w:r>
          </w:p>
        </w:tc>
      </w:tr>
      <w:tr w:rsidR="0043055B" w:rsidRPr="00146097" w14:paraId="06F45150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32B8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CEEC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56F0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4656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6443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43.81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833E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F116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FBDD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73C2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E8AA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E827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51.00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34E1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C9C2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3047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352F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7BA8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01F2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C2C3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D582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0.54</w:t>
            </w:r>
          </w:p>
        </w:tc>
      </w:tr>
      <w:tr w:rsidR="0043055B" w:rsidRPr="00146097" w14:paraId="5C9B4A9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5E02A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C2B2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F52F1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C0CE1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53DF7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44.44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3D13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33284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41F6E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4E0B2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B1B51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208C4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52.39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562F6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09307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9114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FCC50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C48CF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048F3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9B2CD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B8EB3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0.45</w:t>
            </w:r>
          </w:p>
        </w:tc>
      </w:tr>
      <w:tr w:rsidR="0043055B" w:rsidRPr="00146097" w14:paraId="4FBA1AB8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C8A96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BC20C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E64E0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05CC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C8C75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44.46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396F9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1F50D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103B1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5AC12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53E07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C571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52.04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CA951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6964C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F0414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A81BA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DE6EA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EAE41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-0.37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E0836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C10E8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0.50</w:t>
            </w:r>
          </w:p>
        </w:tc>
      </w:tr>
      <w:tr w:rsidR="0043055B" w:rsidRPr="00146097" w14:paraId="576FBE65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19FEC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4839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0C1F0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B40E2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4ED6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44.72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28D60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4B7BE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80513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CD2C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B1F98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61761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52.40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A122C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6480C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52425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6B9DE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3927D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D71B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83B66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9E814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0.57</w:t>
            </w:r>
          </w:p>
        </w:tc>
      </w:tr>
      <w:tr w:rsidR="0043055B" w:rsidRPr="00146097" w14:paraId="1AAD3AE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4E803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3E3EB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9BB90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924B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65D61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44.30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76EFB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7BF78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87AF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56F9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29C72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6E2C8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50.62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52B77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F8263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8234C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D4348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94D84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0.70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DE2A3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AAE4C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BBCF2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0.42</w:t>
            </w:r>
          </w:p>
        </w:tc>
      </w:tr>
      <w:tr w:rsidR="0043055B" w:rsidRPr="00146097" w14:paraId="2D1E5FA6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2BA95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B0DDA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D8B19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C52E8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ADBB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44.31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B116B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64FDC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0D173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E5528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0.81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F0BE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5D45E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52.18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4A29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B325B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5EAB9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8E86B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76B84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2CFF1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E79F0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1A75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0.69</w:t>
            </w:r>
          </w:p>
        </w:tc>
      </w:tr>
      <w:tr w:rsidR="0043055B" w:rsidRPr="00146097" w14:paraId="070595B4" w14:textId="77777777" w:rsidTr="0043055B">
        <w:trPr>
          <w:trHeight w:val="170"/>
        </w:trPr>
        <w:tc>
          <w:tcPr>
            <w:tcW w:w="2869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618053" w14:textId="77777777" w:rsidR="00305C03" w:rsidRPr="00146097" w:rsidRDefault="00305C03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</w:p>
          <w:p w14:paraId="7084B336" w14:textId="77777777" w:rsidR="00305C03" w:rsidRPr="00146097" w:rsidRDefault="00305C03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</w:p>
          <w:p w14:paraId="5AA04B16" w14:textId="6E7BB030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lastRenderedPageBreak/>
              <w:t xml:space="preserve">Figure </w:t>
            </w:r>
            <w:r w:rsidR="0043055B">
              <w:rPr>
                <w:rFonts w:ascii="Helvetica Neue" w:hAnsi="Helvetica Neue"/>
                <w:sz w:val="22"/>
                <w:szCs w:val="22"/>
              </w:rPr>
              <w:t>S</w:t>
            </w:r>
            <w:r w:rsidR="00FC12D8">
              <w:rPr>
                <w:rFonts w:ascii="Helvetica Neue" w:hAnsi="Helvetica Neue"/>
                <w:sz w:val="22"/>
                <w:szCs w:val="22"/>
              </w:rPr>
              <w:t>4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 (Area 2, Yr_61633)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6D78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lastRenderedPageBreak/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C765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84B6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46DE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DBD0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CB4E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8816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E251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61BD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AB78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3A91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F8545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C96D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768D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3101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</w:tr>
      <w:tr w:rsidR="0043055B" w:rsidRPr="00146097" w14:paraId="6AA0D94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C4CC2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Point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7D922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00BDE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26412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Mn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42D04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Fe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E0385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Co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832FA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Ni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6C789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Cu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FFA83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Zn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89584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B1478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B5AD4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Cr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6A222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Ti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50015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F43AB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21270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As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87189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Sr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6AE3E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Ba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597C6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Pb</w:t>
            </w:r>
            <w:proofErr w:type="spellEnd"/>
          </w:p>
        </w:tc>
      </w:tr>
      <w:tr w:rsidR="0043055B" w:rsidRPr="00146097" w14:paraId="054C55EB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BDA6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A997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3548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1C80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7B10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43.09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28B8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46BF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3EDC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ADDE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1.01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45E6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B8E0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50.69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93DB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501A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125C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7C2D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FBB0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A178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A11F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4850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0.42</w:t>
            </w:r>
          </w:p>
        </w:tc>
      </w:tr>
      <w:tr w:rsidR="0043055B" w:rsidRPr="00146097" w14:paraId="196C89F8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88D4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3A67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9DE5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73E4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22BD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43.58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BC85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6211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3D7D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16A7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2899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8B67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51.03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1E63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CA20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56F6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2894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D6C4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48CA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8AD5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37D1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0.67</w:t>
            </w:r>
          </w:p>
        </w:tc>
      </w:tr>
      <w:tr w:rsidR="0043055B" w:rsidRPr="00146097" w14:paraId="0384F0D2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F5B5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44AB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820B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090B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1C75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43.34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D910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572F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CF23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9F49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E59E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0D44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50.55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0DB5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F86B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47C2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EAB1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B0EE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0.72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C364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FA64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FC63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0.44</w:t>
            </w:r>
          </w:p>
        </w:tc>
      </w:tr>
      <w:tr w:rsidR="0043055B" w:rsidRPr="00146097" w14:paraId="1DCFE847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1769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41C7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96A7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9DBC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4F7E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43.93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BD31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1797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23AF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0AFD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9F1C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176D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50.79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DBE8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6F81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BD3E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0CCF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7196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A76A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B1F9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AF36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0.57</w:t>
            </w:r>
          </w:p>
        </w:tc>
      </w:tr>
      <w:tr w:rsidR="0043055B" w:rsidRPr="00146097" w14:paraId="1BD157C7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0EB6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7084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8B1D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FB1E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BD67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4477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9BA5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2712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0D17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593B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392D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51.52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A440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4008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8EEE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51F6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6E35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0B56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F0E2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3E6C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0.60</w:t>
            </w:r>
          </w:p>
        </w:tc>
      </w:tr>
      <w:tr w:rsidR="0043055B" w:rsidRPr="00146097" w14:paraId="00CBB208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2135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00D4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D43A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E0FE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9426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43.85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A50D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1475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EC63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B7C1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80A5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4DC4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51.93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7C58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5DF5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A719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9BAE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8672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D0A0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B0E0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A30A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0.54</w:t>
            </w:r>
          </w:p>
        </w:tc>
      </w:tr>
      <w:tr w:rsidR="0043055B" w:rsidRPr="00146097" w14:paraId="2B95060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798C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0C78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6963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0C3E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D514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43.91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7D9F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6AF4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3928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E5C5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C47E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470F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51.24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1F69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29C4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772B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DED8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1C20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146F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12F2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E94F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0.30</w:t>
            </w:r>
          </w:p>
        </w:tc>
      </w:tr>
      <w:tr w:rsidR="0043055B" w:rsidRPr="00146097" w14:paraId="52341B5B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163E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60C3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2885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86D7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0E53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42.89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B2EF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A40B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6ACD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6532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3FA4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9C5D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49.55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C1B8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C9D8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7B84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8F23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4992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0.85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9519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0FB4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885B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0.47</w:t>
            </w:r>
          </w:p>
        </w:tc>
      </w:tr>
      <w:tr w:rsidR="0043055B" w:rsidRPr="00146097" w14:paraId="13073523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0A46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4551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4BFE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6078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0AEB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43.62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FED5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50C6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EB18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1DBA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7E0A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6D67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50.39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31C1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D4B2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DF39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A452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FBC5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D34F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9829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8986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0.39</w:t>
            </w:r>
          </w:p>
        </w:tc>
      </w:tr>
      <w:tr w:rsidR="0043055B" w:rsidRPr="00146097" w14:paraId="54E461C0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8E2E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93D8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F408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F526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CE21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42.93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F058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7E0D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EB97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1CF5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FE80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A1F3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49.51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FEBA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491D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0B1C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59A7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7F49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0.83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33F1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C827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963E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0.49</w:t>
            </w:r>
          </w:p>
        </w:tc>
      </w:tr>
      <w:tr w:rsidR="0043055B" w:rsidRPr="00146097" w14:paraId="29E65A28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86D5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BF7A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CC67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AABC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177D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42.85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344F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DFF6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F343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7395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3B0D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7211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50.32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A0C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80B9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5E86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4845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A14D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0.84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2042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B11C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93D8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0.51</w:t>
            </w:r>
          </w:p>
        </w:tc>
      </w:tr>
      <w:tr w:rsidR="0043055B" w:rsidRPr="00146097" w14:paraId="0F7A2592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1D83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43FC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3472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22B4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6F6A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43.77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5841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DF2D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CE59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4991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5338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A68A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51.52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1194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7462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FCA8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DFE1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E046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0C6B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8108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29CB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0.40</w:t>
            </w:r>
          </w:p>
        </w:tc>
      </w:tr>
      <w:tr w:rsidR="0043055B" w:rsidRPr="00146097" w14:paraId="73CC0249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001A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1685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11A2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8A11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C187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43.55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6A7F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9E52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C5ED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30D9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06FC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0A78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51.53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C863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AA87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161D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6FA6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4179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E08D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B0D0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4AFC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0.31</w:t>
            </w:r>
          </w:p>
        </w:tc>
      </w:tr>
      <w:tr w:rsidR="0043055B" w:rsidRPr="00146097" w14:paraId="4AAD1036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80A6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7B94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FB0F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8B37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D20D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43.55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59DD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8A95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A0DA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F86B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0.72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3B68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2722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51.02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5E69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14A9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B20C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A31C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7ABB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83D9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3353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26C0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0.32</w:t>
            </w:r>
          </w:p>
        </w:tc>
      </w:tr>
      <w:tr w:rsidR="0043055B" w:rsidRPr="00146097" w14:paraId="202F3D90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53BC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6840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74DE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847C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B06E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43.34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87AE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4F51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FF48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84A15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2F31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795F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50.69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400B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070E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C0C0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9AD1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5C50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7E0E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F641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2ACE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0.30</w:t>
            </w:r>
          </w:p>
        </w:tc>
      </w:tr>
      <w:tr w:rsidR="0043055B" w:rsidRPr="00146097" w14:paraId="46155EA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596E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E9EB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F597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B1E8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3EE6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43.28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1B18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7866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1259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FBEE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E74B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54A9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50.77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0505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C35C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C83C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B8B1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7ACB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E4B7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5E2C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E71B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0.45</w:t>
            </w:r>
          </w:p>
        </w:tc>
      </w:tr>
      <w:tr w:rsidR="0043055B" w:rsidRPr="00146097" w14:paraId="4234AA80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DDE0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F682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057C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98F9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B361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43.10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BE77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F30C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2420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FDE8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C468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EF6A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49.81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C8C0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8DAF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A26D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4D3B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FCFB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0.72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3D9C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A71E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3B76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0.40</w:t>
            </w:r>
          </w:p>
        </w:tc>
      </w:tr>
      <w:tr w:rsidR="0043055B" w:rsidRPr="00146097" w14:paraId="55933F8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7DD9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0443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9FF6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C05F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2034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43.81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9DC7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0A6A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B575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71E9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116B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5F60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51.30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0A6C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EAD8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6EC5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9535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3557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6E1A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ECB7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5067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0.60</w:t>
            </w:r>
          </w:p>
        </w:tc>
      </w:tr>
      <w:tr w:rsidR="0043055B" w:rsidRPr="00146097" w14:paraId="11832EC4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F981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FAAC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B6B6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94AB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8A85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43.88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2F88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9AB8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A8B3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F841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F0E5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A05E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51.60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63A0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0CC0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3B4E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35D1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A4BD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0E46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AB12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E6D4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0.54</w:t>
            </w:r>
          </w:p>
        </w:tc>
      </w:tr>
      <w:tr w:rsidR="0043055B" w:rsidRPr="00146097" w14:paraId="33FFC536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A5BE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7E1E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77AA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E5FA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C233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43.94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2C4F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EC6E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49EA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BC4D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EAAE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3E71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51.61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9A40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97F1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1071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CE29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23F0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D245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D234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300A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0.52</w:t>
            </w:r>
          </w:p>
        </w:tc>
      </w:tr>
      <w:tr w:rsidR="0043055B" w:rsidRPr="00146097" w14:paraId="0CC95CF5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3D6C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7B39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6A93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B574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400F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42.90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9BB6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C30A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884E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3AEA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3AFC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E2E4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50.45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74DF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ACC4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F188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15C6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5B62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0.71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D9B0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497E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8BA1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0.61</w:t>
            </w:r>
          </w:p>
        </w:tc>
      </w:tr>
      <w:tr w:rsidR="0043055B" w:rsidRPr="00146097" w14:paraId="65333FC2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FFCF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C5CA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F6E0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1810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4ED1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42.32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C547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5B5B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DB3B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91EE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7D6B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A2A5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49.89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C69F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E380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B328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2819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790A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1.20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8534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2CAD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FC68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0.78</w:t>
            </w:r>
          </w:p>
        </w:tc>
      </w:tr>
      <w:tr w:rsidR="0043055B" w:rsidRPr="00146097" w14:paraId="10D90EE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21E5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7981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6237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044C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0168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42.81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1EA3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7272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9BFF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B838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5195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EA1B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50.55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318F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536B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4418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5BC8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25A4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0.87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3392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9194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E7FC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0.49</w:t>
            </w:r>
          </w:p>
        </w:tc>
      </w:tr>
      <w:tr w:rsidR="0043055B" w:rsidRPr="00146097" w14:paraId="63B7F9CC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1E49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E939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5794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F4FB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5C8F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42.84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069E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0799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A64F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545F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F20A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8307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51.12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C611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9495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2792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1FC2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8324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0.83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278C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4FE8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A9E4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0.57</w:t>
            </w:r>
          </w:p>
        </w:tc>
      </w:tr>
      <w:tr w:rsidR="0043055B" w:rsidRPr="00146097" w14:paraId="2C56BA0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F705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A11C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D241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17FB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1FF5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43.33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0879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380F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B53B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A7CC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6D5A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2614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50.63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F9AE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B30E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3158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0E01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581D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6870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9FB0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4558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0.41</w:t>
            </w:r>
          </w:p>
        </w:tc>
      </w:tr>
      <w:tr w:rsidR="0043055B" w:rsidRPr="00146097" w14:paraId="5444A710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2C97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AECA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9567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AC1D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F49D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43.37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5892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FFF8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FD5C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C576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5A0B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8843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51.69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96A0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9AE6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80A7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B063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F5E8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F167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1B8D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032F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0.43</w:t>
            </w:r>
          </w:p>
        </w:tc>
      </w:tr>
      <w:tr w:rsidR="0043055B" w:rsidRPr="00146097" w14:paraId="6B3EBABE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CA05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3E0C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65BF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8221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4268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43.40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BA23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E599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48FB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E61F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4686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9510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50.70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A167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1ACD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511C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BE11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B0F5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C024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4A06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DB2C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0.39</w:t>
            </w:r>
          </w:p>
        </w:tc>
      </w:tr>
      <w:tr w:rsidR="0043055B" w:rsidRPr="00146097" w14:paraId="5588E0C8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8EFD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921A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014B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C747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0EF5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43.40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FBA6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3566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B4C1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7AAE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91FC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8D62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50.77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19C2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37E6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A365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72E4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A41B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C091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A4B4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ADFB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0.31</w:t>
            </w:r>
          </w:p>
        </w:tc>
      </w:tr>
      <w:tr w:rsidR="0043055B" w:rsidRPr="00146097" w14:paraId="7D67DCD1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243B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1673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6440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FF08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07C7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43.23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6CC1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39BC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FA6B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FB2C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DE4F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97D6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51.49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0B5C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F179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CB4D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7620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D331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302D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3DAD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2F6C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0.41</w:t>
            </w:r>
          </w:p>
        </w:tc>
      </w:tr>
      <w:tr w:rsidR="0043055B" w:rsidRPr="00146097" w14:paraId="7FAE4A49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8F26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D431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8857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9385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6CD2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43.54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D287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B57C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78AE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DD80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9DDD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43F5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50.63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26D4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B9F0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3ED30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32524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8AC0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64C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BE32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9D03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0.29</w:t>
            </w:r>
          </w:p>
        </w:tc>
      </w:tr>
      <w:tr w:rsidR="0043055B" w:rsidRPr="00146097" w14:paraId="33CBC50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64C2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909B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BC26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1DD9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21D4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43.56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DCCA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3F4B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2D44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B335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2B2C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5B46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51.03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B115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90FF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9BFF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AF64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C1D1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822C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EB2D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3CFD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0.37</w:t>
            </w:r>
          </w:p>
        </w:tc>
      </w:tr>
      <w:tr w:rsidR="0043055B" w:rsidRPr="00146097" w14:paraId="31C3688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B5397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0E44B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123A6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FB86B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1121A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44.37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E8117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95FA2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4EBCE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5854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89DA1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2404A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52.79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77E9A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EEDB8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0D714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640C4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DC14C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BA6C2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8E7F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0BCB0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</w:tr>
      <w:tr w:rsidR="0043055B" w:rsidRPr="00146097" w14:paraId="3AD2490B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08E3A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B601A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0E5A1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483C8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EBDA6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43.46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CA352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0A33A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1185D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EB6BC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36863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6CBF8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51.33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A0020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1EC63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4B81F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6AF0A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43FB8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B8AF5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CEE13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474AB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0.60</w:t>
            </w:r>
          </w:p>
        </w:tc>
      </w:tr>
      <w:tr w:rsidR="0043055B" w:rsidRPr="00146097" w14:paraId="66F7A8A6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048FD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B3763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6FDA1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B2570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65577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44.62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7E3E9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D94A2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A2B9B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60175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0FED3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B0BB4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52.17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B296F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FABFA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3A8B0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99125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04C9D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63668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05B21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325AA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0.41</w:t>
            </w:r>
          </w:p>
        </w:tc>
      </w:tr>
      <w:tr w:rsidR="0043055B" w:rsidRPr="00146097" w14:paraId="3C4B0401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60DE2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lastRenderedPageBreak/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DBD5E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4F1D1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BFDE6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679D0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43.42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A2F4A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34FD0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80DAE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DBA9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913BF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595EF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51.73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418AD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1C0C4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42F1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23301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9C623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140F3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3C79A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B83D9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0.58</w:t>
            </w:r>
          </w:p>
        </w:tc>
      </w:tr>
      <w:tr w:rsidR="0043055B" w:rsidRPr="00146097" w14:paraId="132A7A2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E55D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E4967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10F16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ADF23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D6CB6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44.47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EA051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75872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7401C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19B6D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2CF53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6C102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51.92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582EF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B31FB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79D1C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16BD8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16785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852F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F79C2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D2157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0.43</w:t>
            </w:r>
          </w:p>
        </w:tc>
      </w:tr>
      <w:tr w:rsidR="0043055B" w:rsidRPr="00146097" w14:paraId="37CED2D4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9DD1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48AAF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768D7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C32CC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3E93C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44.55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5BC55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32B4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55258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310B6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32764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93742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52.09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80051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4332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000CF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A169A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0294A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120C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E6565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2F8A4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0.40</w:t>
            </w:r>
          </w:p>
        </w:tc>
      </w:tr>
      <w:tr w:rsidR="0043055B" w:rsidRPr="00146097" w14:paraId="211DC82C" w14:textId="77777777" w:rsidTr="0043055B">
        <w:trPr>
          <w:trHeight w:val="170"/>
        </w:trPr>
        <w:tc>
          <w:tcPr>
            <w:tcW w:w="3719" w:type="dxa"/>
            <w:gridSpan w:val="5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C04834" w14:textId="4CEEAF04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Figure </w:t>
            </w:r>
            <w:r w:rsidR="0043055B">
              <w:rPr>
                <w:rFonts w:ascii="Helvetica Neue" w:hAnsi="Helvetica Neue"/>
                <w:sz w:val="22"/>
                <w:szCs w:val="22"/>
              </w:rPr>
              <w:t>S</w:t>
            </w:r>
            <w:r w:rsidR="00FC12D8">
              <w:rPr>
                <w:rFonts w:ascii="Helvetica Neue" w:hAnsi="Helvetica Neue"/>
                <w:sz w:val="22"/>
                <w:szCs w:val="22"/>
              </w:rPr>
              <w:t>5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 (Area 3, Yr_OR6468) 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9EED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FD9B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4775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6DFB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4AB6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56D0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566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8599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69D8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9782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6EAE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1BAA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5731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0D1C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193B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</w:tr>
      <w:tr w:rsidR="0043055B" w:rsidRPr="00146097" w14:paraId="55D2E2D6" w14:textId="77777777" w:rsidTr="0043055B">
        <w:trPr>
          <w:trHeight w:val="170"/>
        </w:trPr>
        <w:tc>
          <w:tcPr>
            <w:tcW w:w="743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E9513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Point</w:t>
            </w:r>
          </w:p>
        </w:tc>
        <w:tc>
          <w:tcPr>
            <w:tcW w:w="708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80F90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82F34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V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5F102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Mn</w:t>
            </w:r>
          </w:p>
        </w:tc>
        <w:tc>
          <w:tcPr>
            <w:tcW w:w="850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A0840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Fe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99ED1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Co</w:t>
            </w:r>
          </w:p>
        </w:tc>
        <w:tc>
          <w:tcPr>
            <w:tcW w:w="708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CDAF0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Ni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63FF7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Cu</w:t>
            </w:r>
          </w:p>
        </w:tc>
        <w:tc>
          <w:tcPr>
            <w:tcW w:w="708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F060B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Zn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603EE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Si</w:t>
            </w:r>
          </w:p>
        </w:tc>
        <w:tc>
          <w:tcPr>
            <w:tcW w:w="851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FF272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</w:t>
            </w:r>
          </w:p>
        </w:tc>
        <w:tc>
          <w:tcPr>
            <w:tcW w:w="566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3277D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Cr</w:t>
            </w:r>
          </w:p>
        </w:tc>
        <w:tc>
          <w:tcPr>
            <w:tcW w:w="708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D1862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Ti</w:t>
            </w:r>
            <w:proofErr w:type="spellEnd"/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B8290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Ca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AF735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Mg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8B9C7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As</w:t>
            </w:r>
          </w:p>
        </w:tc>
        <w:tc>
          <w:tcPr>
            <w:tcW w:w="851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A2931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Sr</w:t>
            </w:r>
          </w:p>
        </w:tc>
        <w:tc>
          <w:tcPr>
            <w:tcW w:w="708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963C8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Ba</w:t>
            </w:r>
          </w:p>
        </w:tc>
        <w:tc>
          <w:tcPr>
            <w:tcW w:w="708" w:type="dxa"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415DD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Pb</w:t>
            </w:r>
            <w:proofErr w:type="spellEnd"/>
          </w:p>
        </w:tc>
      </w:tr>
      <w:tr w:rsidR="0043055B" w:rsidRPr="00146097" w14:paraId="58CBB7A6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54FD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84E5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5805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EAF9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5F6E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1A89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1352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56A3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BE5B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CBDD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036C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53.81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5D5E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05AA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6BBF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AA15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0E97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E4E9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DCDD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3434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</w:tr>
      <w:tr w:rsidR="0043055B" w:rsidRPr="00146097" w14:paraId="2472B86B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513F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8CB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7D54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1BAA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5A0B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46.76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7630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37B2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CA7F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9A8E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6231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0115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53.58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96E5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F2EE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B5A9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46BC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AB1A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3586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68C1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CDF6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</w:tr>
      <w:tr w:rsidR="0043055B" w:rsidRPr="00146097" w14:paraId="4D0CCC2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19A3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9052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BFCE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5B11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AB1E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46.85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C4E1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FAF3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514B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CF91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FD25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9DF1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53.19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54B7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1557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BC7D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1FFD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5BE4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5ADA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7FFE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6126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</w:tr>
      <w:tr w:rsidR="0043055B" w:rsidRPr="00146097" w14:paraId="4A11A721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013E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CF31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B9E2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25C2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A04A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47.12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6842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C9AD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18FB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65D6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EF80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2DD1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53.50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BDAF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FC85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8F0B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BD32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5453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245B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CBA5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8777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</w:tr>
      <w:tr w:rsidR="0043055B" w:rsidRPr="00146097" w14:paraId="676CE126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456E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AD63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BD73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0367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9C3B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46.32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AFBB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BF0A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F35A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EDEA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47D7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2AE8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52.95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27A9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8B98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6195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A6EA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6CD0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7873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E757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0AD3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0.30</w:t>
            </w:r>
          </w:p>
        </w:tc>
      </w:tr>
      <w:tr w:rsidR="0043055B" w:rsidRPr="00146097" w14:paraId="0535685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0662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EC27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BEA0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1AC3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CD32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16FB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AF64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ADDE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439A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7D19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3862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52.99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1DCB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291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98AB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F505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F34D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EDD6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4F2F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E14C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0.30</w:t>
            </w:r>
          </w:p>
        </w:tc>
      </w:tr>
      <w:tr w:rsidR="0043055B" w:rsidRPr="00146097" w14:paraId="30D74606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F1B3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743E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9C52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1C2E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294B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46.34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44BC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FDE8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CBAD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C5BE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28CF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B0D7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53.18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484F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1226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6081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4D0A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A3BA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35C5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D41D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7B57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0.20</w:t>
            </w:r>
          </w:p>
        </w:tc>
      </w:tr>
      <w:tr w:rsidR="0043055B" w:rsidRPr="00146097" w14:paraId="40FDBD82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A62D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20A8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FCD3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3797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C062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47.22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8E2F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BEF5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DABF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ED93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447C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5D70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B816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37B6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54E9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9D87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7271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6A76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4ED8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D434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</w:tr>
      <w:tr w:rsidR="0043055B" w:rsidRPr="00146097" w14:paraId="3759CAD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5C04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1D39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24EA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377A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6D65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D057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CBF4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7854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4B66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A1C6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467E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53.64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68DC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D22E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4C64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CA2F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8363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956F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F28D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2430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</w:tr>
      <w:tr w:rsidR="0043055B" w:rsidRPr="00146097" w14:paraId="3FD5CAC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C7DB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30EA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9C3D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E546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D79F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1829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EE4F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7545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F04D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D345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19D7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53.64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78E8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8DC0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29F1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287F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B2A6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B331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8270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0FC3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</w:tr>
      <w:tr w:rsidR="0043055B" w:rsidRPr="00146097" w14:paraId="0A4C8EC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D23F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CE11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83A8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E27B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B165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94FA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5EC9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72F2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C628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1F31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B324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53.66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7BC3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FD1E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926D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73D3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9637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D3E6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2C73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5FC6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</w:tr>
      <w:tr w:rsidR="0043055B" w:rsidRPr="00146097" w14:paraId="36F35FFC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0F3F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0B2E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FF51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E944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F2FA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47.22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72DC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7534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5C21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78A4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5CA3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0842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53.55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F414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CB66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30DA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4A37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342E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F79D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5D2D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A4F9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</w:tr>
      <w:tr w:rsidR="0043055B" w:rsidRPr="00146097" w14:paraId="1E62F18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B60E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5646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DD35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6355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C383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47.13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950D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42A6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0942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39F8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FA4A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0134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53.33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39AC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A54E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D43F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A0EA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59A5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1EE3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04F3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0D90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</w:tr>
      <w:tr w:rsidR="0043055B" w:rsidRPr="00146097" w14:paraId="7938855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D907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F85D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3327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7AD7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A4A8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47.28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DF67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9808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85FF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B231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318F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598E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B1A0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6C39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EF44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10A40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711C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5F15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C1B4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42A1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</w:tr>
      <w:tr w:rsidR="0043055B" w:rsidRPr="00146097" w14:paraId="05428777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60BF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B11A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4CF4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5315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63DE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46.75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4A2E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D3A6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A056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122E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9B49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5B5B0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52.20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BF92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660C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07FB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365B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506A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FF5F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F193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A497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0.24</w:t>
            </w:r>
          </w:p>
        </w:tc>
      </w:tr>
      <w:tr w:rsidR="0043055B" w:rsidRPr="00146097" w14:paraId="090BBB8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53A2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83FF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E765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384D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03CD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FFBD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0E73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64E8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3B32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19F0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31A6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53.39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D553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F16F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4E7F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8105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C60D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04ED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1304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AE8A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0.10</w:t>
            </w:r>
          </w:p>
        </w:tc>
      </w:tr>
      <w:tr w:rsidR="0043055B" w:rsidRPr="00146097" w14:paraId="33B093D5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264D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8207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5D4B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26C6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AAEA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E136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0721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A143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98FA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C3F6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DF38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8ABB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57EF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91A5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952B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B02F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2848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680C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BB0B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</w:tr>
      <w:tr w:rsidR="0043055B" w:rsidRPr="00146097" w14:paraId="56C3E868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2415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48F9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AACC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790A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82FB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47.13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F622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9B53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EDAC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114B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89A0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CFC6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0F8F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FC13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83A1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E72D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D405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ECB9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A7FD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BC66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</w:tr>
      <w:tr w:rsidR="0043055B" w:rsidRPr="00146097" w14:paraId="176AF88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B7C4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0335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1F4A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8526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2159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43.41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642B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DD7E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4A5B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A9D7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B483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1.36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2894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49.14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E3C2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B4BD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E1B2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80CA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DCA4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A5E1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C135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1F9A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0.33</w:t>
            </w:r>
          </w:p>
        </w:tc>
      </w:tr>
      <w:tr w:rsidR="0043055B" w:rsidRPr="00146097" w14:paraId="5AC50064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CE46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77C5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E0E9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6566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0FD0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B634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124E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47C5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8399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A8C4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89F9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53.26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27CD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0AE3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C899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C01D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2605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A86B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280F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E8A9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</w:tr>
      <w:tr w:rsidR="0043055B" w:rsidRPr="00146097" w14:paraId="0D48713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ACED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2A78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5FBF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36B2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6376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46.05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B422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9653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FECA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B37F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3A09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8878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52.25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8017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1295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EE7C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276E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CA2A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DE06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B55A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5AD2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1.04</w:t>
            </w:r>
          </w:p>
        </w:tc>
      </w:tr>
      <w:tr w:rsidR="0043055B" w:rsidRPr="00146097" w14:paraId="30F84EF7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2C83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C47A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9229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48A4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D7ED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47.27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B722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C584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7129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4988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0831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4FE4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53.71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073F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16B3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FD3B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DBEC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F9AE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9C60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385C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33F2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</w:tr>
      <w:tr w:rsidR="0043055B" w:rsidRPr="00146097" w14:paraId="111A5709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FA35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DB56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9B57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8B82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0B80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48EE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DFF5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C8FF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0308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7071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C970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53.30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F75B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8F70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CFC5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D473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4CD9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4EA7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7757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63C2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</w:tr>
      <w:tr w:rsidR="0043055B" w:rsidRPr="00146097" w14:paraId="1E17F5D5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89A3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5FA2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F4C2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D76F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E85B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46.86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08ED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9391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4FC1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B19D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0486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99A1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53.81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C4A1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8112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B4E2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543A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4C55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89AF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0F6D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DF5D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</w:tr>
      <w:tr w:rsidR="0043055B" w:rsidRPr="00146097" w14:paraId="6B505F57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83EA8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6C0B8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A64D4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94898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121A0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47.13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21F43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46F65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0947F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BFEED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DDB7A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7F4A2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53.26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F073E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3F6BD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BD385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CC485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A49DF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F1F33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AF651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6B14F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0.13</w:t>
            </w:r>
          </w:p>
        </w:tc>
      </w:tr>
      <w:tr w:rsidR="0043055B" w:rsidRPr="00146097" w14:paraId="2FA2CCA0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56678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73AF5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BE111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45A81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2E3C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47.16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CCC1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91B95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23D1B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D4474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6241F5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2D3FF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53.54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9ECDF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3BB8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119C6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CEB7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963D7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63E67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32553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9FF3B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</w:tr>
      <w:tr w:rsidR="0043055B" w:rsidRPr="00146097" w14:paraId="49419091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390D4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62B18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E4E454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C3F8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81D51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47.33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7D8CD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3486E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CB928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644F5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E9360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6DB5B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53.39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85800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30763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D79FD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C09B5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B9629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ABE62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4E7EA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02227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0.16</w:t>
            </w:r>
          </w:p>
        </w:tc>
      </w:tr>
      <w:tr w:rsidR="0043055B" w:rsidRPr="00146097" w14:paraId="363E132E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353D8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2B4E1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0424F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AF222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629DE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F37AA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5A068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E00F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FBCBB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67EE8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DB0BF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53.75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0AEF0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24B8E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7A4925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F8FF5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0BB58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E51BA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07168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9BD82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</w:tr>
      <w:tr w:rsidR="0043055B" w:rsidRPr="00146097" w14:paraId="47E5FF2F" w14:textId="77777777" w:rsidTr="0043055B">
        <w:trPr>
          <w:trHeight w:val="170"/>
        </w:trPr>
        <w:tc>
          <w:tcPr>
            <w:tcW w:w="3719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2BFC93" w14:textId="2005C1A2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Figure </w:t>
            </w:r>
            <w:r w:rsidR="0043055B">
              <w:rPr>
                <w:rFonts w:ascii="Helvetica Neue" w:hAnsi="Helvetica Neue"/>
                <w:sz w:val="22"/>
                <w:szCs w:val="22"/>
              </w:rPr>
              <w:t>S</w:t>
            </w:r>
            <w:r w:rsidR="00FC12D8">
              <w:rPr>
                <w:rFonts w:ascii="Helvetica Neue" w:hAnsi="Helvetica Neue"/>
                <w:sz w:val="22"/>
                <w:szCs w:val="22"/>
              </w:rPr>
              <w:t>6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 (Area 4, Yr_OR6468)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8571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57EE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5A6E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53B8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E3DE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D1BC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339B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E6BF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4741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A89D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B3B9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E3FE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A529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32A4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</w:tr>
      <w:tr w:rsidR="0043055B" w:rsidRPr="00146097" w14:paraId="44E723C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D7B8D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Point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7FD03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07AB2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E3073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Mn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3BFE0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Fe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32626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Co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99124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Ni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02636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Cu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50E6F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Zn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5EAFE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32E5F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510BB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Cr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DE8DB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Ti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937CD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CD48C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11D4B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As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BDBF1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Sr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FC89D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Ba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E47D5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Pb</w:t>
            </w:r>
            <w:proofErr w:type="spellEnd"/>
          </w:p>
        </w:tc>
      </w:tr>
      <w:tr w:rsidR="0043055B" w:rsidRPr="00146097" w14:paraId="4C433853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54E0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4068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E827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37FF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452B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46.76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9B0D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62C4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2278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7A76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2202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B9FF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53.92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877C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B333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BCFA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D9B9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B02E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F72A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18B3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AAD1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</w:tr>
      <w:tr w:rsidR="0043055B" w:rsidRPr="00146097" w14:paraId="6A25DDC6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D4A4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lastRenderedPageBreak/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CA59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E2CE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295D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FE47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46.57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1153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B590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72B5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AB20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F9D0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CCB5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53.63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496B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AE73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95D4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F9BE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13F3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78C4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094F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436F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0.28</w:t>
            </w:r>
          </w:p>
        </w:tc>
      </w:tr>
      <w:tr w:rsidR="0043055B" w:rsidRPr="00146097" w14:paraId="2FEC1CD2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B9D2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DC46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7B16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1C68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E5A5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46.57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176D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C691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DB15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CE65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0D310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1E37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48.91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563D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797C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BC2E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4E00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83DC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9FA5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-0.26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A34A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7CE8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</w:tr>
      <w:tr w:rsidR="0043055B" w:rsidRPr="00146097" w14:paraId="11EF098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1A6B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9F95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2802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0596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6569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46.68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9455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AEB9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09A9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AA45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3962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9791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53.25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A847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D3A9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1EFB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A137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DE09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2219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4A7F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0683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0.19</w:t>
            </w:r>
          </w:p>
        </w:tc>
      </w:tr>
      <w:tr w:rsidR="0043055B" w:rsidRPr="00146097" w14:paraId="4EFFB94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4E80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B007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260A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7FAB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D3EA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47.27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DAD2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DCCF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0DBC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F2F3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77D7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98D5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413D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E4DF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5E8E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7F92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1F7F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7CC9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4811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E359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0.24</w:t>
            </w:r>
          </w:p>
        </w:tc>
      </w:tr>
      <w:tr w:rsidR="0043055B" w:rsidRPr="00146097" w14:paraId="7EA25DF8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7434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02C2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FC95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EDF7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36E8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700E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D94F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B90A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E5AC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0902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B839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53.58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71AD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1025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76A5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B405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4422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F3D1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BF60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D828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0.17</w:t>
            </w:r>
          </w:p>
        </w:tc>
      </w:tr>
      <w:tr w:rsidR="0043055B" w:rsidRPr="00146097" w14:paraId="39CF39B2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FBEB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97C9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0806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E012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2361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46.63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6B3D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11FE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50F8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4B3C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578E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0B78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2219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3B55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3B70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52EE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A076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F018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E898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3F9F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</w:tr>
      <w:tr w:rsidR="0043055B" w:rsidRPr="00146097" w14:paraId="5CBC480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E52A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A1D2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1A70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64AF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AD7F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46.79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13F9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5C84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6395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7C1A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0B42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0848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53.71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D3FA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4A53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82C5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D22E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3C99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DDD2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-0.39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D061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4742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0.20</w:t>
            </w:r>
          </w:p>
        </w:tc>
      </w:tr>
      <w:tr w:rsidR="0043055B" w:rsidRPr="00146097" w14:paraId="640A6B50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2508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B828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E741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C097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8252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46.80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B497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3092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7BA7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C821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C8ED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49B1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53.52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336C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DC45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5752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0B83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C378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E8B4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55BB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0904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</w:tr>
      <w:tr w:rsidR="0043055B" w:rsidRPr="00146097" w14:paraId="3956DC69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C3CE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D226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142C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FE93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6544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47.16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EC6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E0C5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0C87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A85A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AE2A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AEC2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53.88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643D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A9D2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05BA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C543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B45F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CF12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FF07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C890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</w:tr>
      <w:tr w:rsidR="0043055B" w:rsidRPr="00146097" w14:paraId="31004C05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526A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CADA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39C6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7045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3787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47.35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53B4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4319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3858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AB8A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E55F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9150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53.97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BE38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9B91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202F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C44C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AF4A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D4D8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899F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B2D0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</w:tr>
      <w:tr w:rsidR="0043055B" w:rsidRPr="00146097" w14:paraId="45CC50C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711A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168E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6163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2C4E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CE6A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46.76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D9F8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2285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5A3F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5206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C348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B40A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53.48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08DC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FEA5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1F61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E7D6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1EB2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C2B7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F6BF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19BF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</w:tr>
      <w:tr w:rsidR="0043055B" w:rsidRPr="00146097" w14:paraId="23634632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4496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5EBC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6E2E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F348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2B21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C14A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6356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FB9E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0476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5213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C977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53.66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EF48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C225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275C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194E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D6FF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264E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9389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1352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</w:tr>
      <w:tr w:rsidR="0043055B" w:rsidRPr="00146097" w14:paraId="2868719C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88AB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3893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6DCE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9FDB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A398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47.13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0F0C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61D8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BA13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7D28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8BF5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51B5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53.65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B098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CCED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CA6C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AB34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0146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EC64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EB01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99B9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0.24</w:t>
            </w:r>
          </w:p>
        </w:tc>
      </w:tr>
      <w:tr w:rsidR="0043055B" w:rsidRPr="00146097" w14:paraId="16A2F36E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DB45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FA22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0197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0F43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8B10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46.70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1616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7BCF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DA36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60F7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12C5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248B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53.75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FDE5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48C0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1ED7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4251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393B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A7A7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DB04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358E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</w:tr>
      <w:tr w:rsidR="0043055B" w:rsidRPr="00146097" w14:paraId="021B584C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6189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E957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C51E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3C3F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646E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F3C2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82C0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2860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1A8D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A423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E23B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1EA0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10FE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FB14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4296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A42C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58A6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E8C1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60DD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</w:tr>
      <w:tr w:rsidR="0043055B" w:rsidRPr="00146097" w14:paraId="209EF2B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1709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E159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3BC5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2321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B5FC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9747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99F4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3B6A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7C2A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89E5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3480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53.70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2589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2530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CF12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FDF3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6AEC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0B07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203F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2F8F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</w:tr>
      <w:tr w:rsidR="0043055B" w:rsidRPr="00146097" w14:paraId="7310BFB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D30C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A02E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325B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EC41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AAA6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C8F2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09D0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98B3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18F6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B08A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CACB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53.29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F070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21CE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EFE4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2C2C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AAB3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B023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572C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4E33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0.11</w:t>
            </w:r>
          </w:p>
        </w:tc>
      </w:tr>
      <w:tr w:rsidR="0043055B" w:rsidRPr="00146097" w14:paraId="2720F9E3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98BD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A244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2333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7448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189D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46.61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4E2D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242F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4FAB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68D4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A338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0.50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B1AE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53.07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6E97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C4D8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A7BB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D111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9BA9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AFC0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88AF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B8BC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0.25</w:t>
            </w:r>
          </w:p>
        </w:tc>
      </w:tr>
      <w:tr w:rsidR="0043055B" w:rsidRPr="00146097" w14:paraId="39E1060F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1F48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3F11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9CEE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768C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FBC8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46.74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5271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D09B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F29D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7F4F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0BEE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DC7B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53.34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6ADB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7955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C98D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394E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7A52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AF32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382F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73D5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0.24</w:t>
            </w:r>
          </w:p>
        </w:tc>
      </w:tr>
      <w:tr w:rsidR="0043055B" w:rsidRPr="00146097" w14:paraId="7813630E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B247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79D2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930D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6EA1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352B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DD00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71C9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49E7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3529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95EE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D9F5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53.72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A7A5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7914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1657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2A10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BC22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8B69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5054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C38D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</w:tr>
      <w:tr w:rsidR="0043055B" w:rsidRPr="00146097" w14:paraId="41E7EDB4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CBFF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1015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235D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C8F9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098F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E328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835F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F271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E64D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27D7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7A7E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53.34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55FD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EC0C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99C0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6F54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0B47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C73A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1009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4360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</w:tr>
      <w:tr w:rsidR="0043055B" w:rsidRPr="00146097" w14:paraId="0DAEDDB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96F0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83FE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C7AE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85CA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C839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46.57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55A0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EA29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3D79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60A5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B51E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65D1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53.56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1568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581F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BA28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C123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7150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19A0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-0.24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3D7F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43C3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</w:tr>
      <w:tr w:rsidR="0043055B" w:rsidRPr="00146097" w14:paraId="40AAEAE3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7D5A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150F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F077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194F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FD14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46.77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FCF4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450A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C085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C2FF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D827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6C8F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53.20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BCCB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CD0D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8989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73CC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6AC1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89E4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03A4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BD7E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0.27</w:t>
            </w:r>
          </w:p>
        </w:tc>
      </w:tr>
      <w:tr w:rsidR="0043055B" w:rsidRPr="00146097" w14:paraId="06F57CF2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01E0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FB62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FF98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920C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E826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1BE3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024E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7E4F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B4D1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D612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9E69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53.59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3B62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2F6E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A313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20F3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316A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D34A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D424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887B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0.19</w:t>
            </w:r>
          </w:p>
        </w:tc>
      </w:tr>
      <w:tr w:rsidR="0043055B" w:rsidRPr="00146097" w14:paraId="2B4A67ED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C6F4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AF1D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1D35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99F5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68F1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F717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52BF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7DF2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CB1E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57AD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995C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9086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8CCE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CEA1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0E60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A899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288C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AF55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7735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</w:tr>
      <w:tr w:rsidR="0043055B" w:rsidRPr="00146097" w14:paraId="5E598EA4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81BF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90C1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62BB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C0EE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776C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46.79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8BAB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3563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42C0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DE34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92DC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16FF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52.47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53A8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7299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6832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771F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098D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937E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-0.36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741E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B34B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0.25</w:t>
            </w:r>
          </w:p>
        </w:tc>
      </w:tr>
      <w:tr w:rsidR="0043055B" w:rsidRPr="00146097" w14:paraId="30341D0A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C207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AAEA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EB64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8570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2842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43.60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9455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AD56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D64D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7677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CF42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38BB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49.97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6D5C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859F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3407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22A9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C04B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15DF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-0.45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1DCF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9FEC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0.30</w:t>
            </w:r>
          </w:p>
        </w:tc>
      </w:tr>
      <w:tr w:rsidR="0043055B" w:rsidRPr="00146097" w14:paraId="34BD6819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4AE6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71A7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21CB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812A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40CA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9DCF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24BD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978B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CC12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E65D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AF0E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53.58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CDA7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90DB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3BE1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3512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0819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B9B2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0F2C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1F02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</w:tr>
      <w:tr w:rsidR="0043055B" w:rsidRPr="00146097" w14:paraId="0F9CE838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4F47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665C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E52D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1E6A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DF25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9DD4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F84A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3BEA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9828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5A38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24DC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53.52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2296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FF69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7D1E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1141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FE59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C045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2DC6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2208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</w:tr>
      <w:tr w:rsidR="0043055B" w:rsidRPr="00146097" w14:paraId="6ABCBB50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8576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3205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F6A2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D6F9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28FC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5EA4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D9F3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5E90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E897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F97C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3CC6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53.46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A1DA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35A7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6C1C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7D46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F798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99E2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968C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85D1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0.20</w:t>
            </w:r>
          </w:p>
        </w:tc>
      </w:tr>
      <w:tr w:rsidR="0043055B" w:rsidRPr="00146097" w14:paraId="6A0B081B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6AE7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2EF7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D312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89FD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DDED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46.89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FF0A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3A0E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5878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1635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0CA6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522D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53.39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A882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9BDF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D814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A85D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1442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3FCC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9EC0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4FF8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0.20</w:t>
            </w:r>
          </w:p>
        </w:tc>
      </w:tr>
      <w:tr w:rsidR="0043055B" w:rsidRPr="00146097" w14:paraId="439B45B5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42DB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DD93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7806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9F54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736B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46.79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F54A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47F9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30260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2F57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38A5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3C35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DD85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65F7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E274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A430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D342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9AC2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1DA1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C794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0.18</w:t>
            </w:r>
          </w:p>
        </w:tc>
      </w:tr>
      <w:tr w:rsidR="0043055B" w:rsidRPr="00146097" w14:paraId="5D57FAE5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CE12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98AD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5673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9184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A23D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46.83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2586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A0A0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3B80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B451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AE0A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CF00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53.43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3FBE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7E8D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14C1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4F6B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CB4D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73CC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8C16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403C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</w:tr>
      <w:tr w:rsidR="0043055B" w:rsidRPr="00146097" w14:paraId="51D662F7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4117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3CFF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1A35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7095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1E48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C9A5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EEF5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4639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1A02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CE93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0823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53.64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3FB5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1304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B1D7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9453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4717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54A7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BB24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7761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0.15</w:t>
            </w:r>
          </w:p>
        </w:tc>
      </w:tr>
      <w:tr w:rsidR="0043055B" w:rsidRPr="00146097" w14:paraId="4E0BF521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9F834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7B59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26BF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8B81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E3E8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59A4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0B6D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786A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962F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B101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8528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53.85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765E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254B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D007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B641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E9EB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FAC4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5699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3966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0.14</w:t>
            </w:r>
          </w:p>
        </w:tc>
      </w:tr>
      <w:tr w:rsidR="0043055B" w:rsidRPr="00146097" w14:paraId="6C10CFC5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C7E4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84CA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5D1D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3EFA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2380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F3B4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5349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25A4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1DFD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A593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20FE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53.89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D4C8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0EF7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417A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F7E1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9CFB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5B4C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A0FB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CCEF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</w:tr>
      <w:tr w:rsidR="0043055B" w:rsidRPr="00146097" w14:paraId="2B477431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BFF96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lastRenderedPageBreak/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74A09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E6D6F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767A7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E92B0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47.22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C8DAD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23B8D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1B00B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9B795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2E117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05688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53.41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2C79C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ED6AF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D202A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61863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0B7C1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8526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324DD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86164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0.16</w:t>
            </w:r>
          </w:p>
        </w:tc>
      </w:tr>
      <w:tr w:rsidR="0043055B" w:rsidRPr="00146097" w14:paraId="486881CB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F413F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52F4C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292D8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69A7B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F8E71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6AFA4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B41E2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9AE2E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A3E74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916B8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7B69B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53.22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36A57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1AF3F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B2F96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BB376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EC9CA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E5870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1DCA4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8949D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</w:tr>
      <w:tr w:rsidR="0043055B" w:rsidRPr="00146097" w14:paraId="59339307" w14:textId="77777777" w:rsidTr="0043055B">
        <w:trPr>
          <w:trHeight w:val="17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C482A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40 .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79C9C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E1BA7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5FA2C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99449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46.91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8CBD5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ED3FF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61073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02E2F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6DF74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58BA3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53.40</w:t>
            </w:r>
          </w:p>
        </w:tc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917ED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61074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051F1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2A2BD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840A6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0.21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3A31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A8A93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15AF3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0.12</w:t>
            </w:r>
          </w:p>
        </w:tc>
      </w:tr>
    </w:tbl>
    <w:p w14:paraId="3C6B59B3" w14:textId="77777777" w:rsidR="0043055B" w:rsidRDefault="0043055B" w:rsidP="00146097">
      <w:pPr>
        <w:pStyle w:val="BodyText2"/>
        <w:spacing w:after="0" w:line="240" w:lineRule="auto"/>
        <w:rPr>
          <w:b/>
          <w:sz w:val="22"/>
          <w:szCs w:val="22"/>
        </w:rPr>
      </w:pPr>
      <w:bookmarkStart w:id="18" w:name="_Toc333162394"/>
      <w:bookmarkStart w:id="19" w:name="_Toc334860606"/>
    </w:p>
    <w:p w14:paraId="7D5CED55" w14:textId="77777777" w:rsidR="0043055B" w:rsidRDefault="0043055B" w:rsidP="00146097">
      <w:pPr>
        <w:pStyle w:val="BodyText2"/>
        <w:spacing w:after="0" w:line="240" w:lineRule="auto"/>
        <w:rPr>
          <w:b/>
          <w:sz w:val="22"/>
          <w:szCs w:val="22"/>
        </w:rPr>
      </w:pPr>
    </w:p>
    <w:p w14:paraId="7109D6C1" w14:textId="77777777" w:rsidR="0043055B" w:rsidRDefault="0043055B" w:rsidP="00146097">
      <w:pPr>
        <w:pStyle w:val="BodyText2"/>
        <w:spacing w:after="0" w:line="240" w:lineRule="auto"/>
        <w:rPr>
          <w:b/>
          <w:sz w:val="22"/>
          <w:szCs w:val="22"/>
        </w:rPr>
      </w:pPr>
    </w:p>
    <w:p w14:paraId="21809424" w14:textId="77777777" w:rsidR="0043055B" w:rsidRDefault="0043055B" w:rsidP="00146097">
      <w:pPr>
        <w:pStyle w:val="BodyText2"/>
        <w:spacing w:after="0" w:line="240" w:lineRule="auto"/>
        <w:rPr>
          <w:b/>
          <w:sz w:val="22"/>
          <w:szCs w:val="22"/>
        </w:rPr>
      </w:pPr>
    </w:p>
    <w:p w14:paraId="27FD3C89" w14:textId="02A1B2F9" w:rsidR="00030272" w:rsidRDefault="00030272" w:rsidP="00146097">
      <w:pPr>
        <w:pStyle w:val="BodyText2"/>
        <w:spacing w:after="0" w:line="240" w:lineRule="auto"/>
        <w:rPr>
          <w:sz w:val="22"/>
          <w:szCs w:val="22"/>
        </w:rPr>
      </w:pPr>
      <w:r w:rsidRPr="00146097">
        <w:rPr>
          <w:b/>
          <w:sz w:val="22"/>
          <w:szCs w:val="22"/>
        </w:rPr>
        <w:t xml:space="preserve">Table </w:t>
      </w:r>
      <w:r w:rsidR="0043055B">
        <w:rPr>
          <w:b/>
          <w:sz w:val="22"/>
          <w:szCs w:val="22"/>
        </w:rPr>
        <w:t>S</w:t>
      </w:r>
      <w:r w:rsidR="00FC12D8">
        <w:rPr>
          <w:b/>
          <w:sz w:val="22"/>
          <w:szCs w:val="22"/>
        </w:rPr>
        <w:t>5</w:t>
      </w:r>
      <w:r w:rsidRPr="00146097">
        <w:rPr>
          <w:sz w:val="22"/>
          <w:szCs w:val="22"/>
        </w:rPr>
        <w:t xml:space="preserve"> Detection limits (in weight %) for EPMA analyses of pyrite composition around </w:t>
      </w:r>
      <w:proofErr w:type="spellStart"/>
      <w:r w:rsidRPr="00146097">
        <w:rPr>
          <w:sz w:val="22"/>
          <w:szCs w:val="22"/>
        </w:rPr>
        <w:t>Yaman</w:t>
      </w:r>
      <w:proofErr w:type="spellEnd"/>
      <w:r w:rsidRPr="00146097">
        <w:rPr>
          <w:sz w:val="22"/>
          <w:szCs w:val="22"/>
        </w:rPr>
        <w:t xml:space="preserve"> </w:t>
      </w:r>
      <w:proofErr w:type="spellStart"/>
      <w:r w:rsidRPr="00146097">
        <w:rPr>
          <w:sz w:val="22"/>
          <w:szCs w:val="22"/>
        </w:rPr>
        <w:t>Kasy</w:t>
      </w:r>
      <w:proofErr w:type="spellEnd"/>
      <w:r w:rsidRPr="00146097">
        <w:rPr>
          <w:sz w:val="22"/>
          <w:szCs w:val="22"/>
        </w:rPr>
        <w:t xml:space="preserve"> microfossils and in adjacent pyrite that does not contain them (grey rows).</w:t>
      </w:r>
      <w:bookmarkEnd w:id="18"/>
      <w:bookmarkEnd w:id="19"/>
    </w:p>
    <w:p w14:paraId="3C1D098E" w14:textId="77777777" w:rsidR="00401868" w:rsidRPr="00146097" w:rsidRDefault="00401868" w:rsidP="00146097">
      <w:pPr>
        <w:pStyle w:val="BodyText2"/>
        <w:spacing w:after="0" w:line="240" w:lineRule="auto"/>
        <w:rPr>
          <w:b/>
          <w:sz w:val="22"/>
          <w:szCs w:val="22"/>
        </w:rPr>
      </w:pPr>
    </w:p>
    <w:tbl>
      <w:tblPr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901"/>
        <w:gridCol w:w="645"/>
        <w:gridCol w:w="645"/>
        <w:gridCol w:w="645"/>
        <w:gridCol w:w="645"/>
        <w:gridCol w:w="730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</w:tblGrid>
      <w:tr w:rsidR="00030272" w:rsidRPr="00146097" w14:paraId="486B4F34" w14:textId="77777777" w:rsidTr="000C7FE0">
        <w:trPr>
          <w:trHeight w:val="170"/>
        </w:trPr>
        <w:tc>
          <w:tcPr>
            <w:tcW w:w="0" w:type="auto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0816AE" w14:textId="5982EDB8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Detection limits - Figure </w:t>
            </w:r>
            <w:r w:rsidR="0043055B">
              <w:rPr>
                <w:rFonts w:ascii="Helvetica Neue" w:hAnsi="Helvetica Neue"/>
                <w:sz w:val="22"/>
                <w:szCs w:val="22"/>
              </w:rPr>
              <w:t>S</w:t>
            </w:r>
            <w:r w:rsidR="00FC12D8">
              <w:rPr>
                <w:rFonts w:ascii="Helvetica Neue" w:hAnsi="Helvetica Neue"/>
                <w:sz w:val="22"/>
                <w:szCs w:val="22"/>
              </w:rPr>
              <w:t>3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 (Area 1, Yr_61633)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5AF2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25F5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5421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99E0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38C5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EC8D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F25C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DC65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2AD0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88AF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D28B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4D6D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</w:tr>
      <w:tr w:rsidR="00030272" w:rsidRPr="00146097" w14:paraId="24DB931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7CA53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Point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7F659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0DCBD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V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F66CF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623E6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Fe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A3E21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C8F41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Ni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EBDED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75F5A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Zn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01244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7E7A8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D2C79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E4E6B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Ti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176C8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50349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Mg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A322C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As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1D5FF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9B9ED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Ba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CE413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Pb</w:t>
            </w:r>
            <w:proofErr w:type="spellEnd"/>
          </w:p>
        </w:tc>
      </w:tr>
      <w:tr w:rsidR="00030272" w:rsidRPr="00146097" w14:paraId="0F37977E" w14:textId="77777777" w:rsidTr="000C7FE0">
        <w:trPr>
          <w:trHeight w:val="170"/>
        </w:trPr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A729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F5EA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2D1E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EF1C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17CA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CFC5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D3DC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B83D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2CD5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FD4F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E7EF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CAC2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882D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3C3E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3397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3B0F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D295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D0B4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B79E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030464BF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BB81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6EBA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FBB9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09BC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898F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4B08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8CA2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4832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CC69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F8CA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8D44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8241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0DF0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D88C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9E52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D614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DB98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6448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381E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E87C3FF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9994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EE7D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4320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4C1D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0EB0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9AED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9524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B2CC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4D01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450E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5C66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CFB3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2C24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8F6D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7B10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33C7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690A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D51C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C3D9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F3E2980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76F9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5865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3B2A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E7EC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62F5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7275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122B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2578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9874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A891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E4B9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BF40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1D44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D25C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3A01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53F0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461D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D393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D2EF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31AE03D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CB15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102E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D55E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846D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70AF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FD8B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D97C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7901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2ED7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1D16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FBC4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A706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A7D9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5402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DE7D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82FD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407C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FB3F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B57A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EEF1287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194A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3B5A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FB53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D0BB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BC44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9E75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1D8D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BD35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C81C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EEC4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ED3D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4FB4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D7AF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6F07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744B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76DB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C7A3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D110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70E4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2AFC52E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A6A0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5533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B25A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4D99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F591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E4EF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D16E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8E15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E6D7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E714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02F2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18C7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AC70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60BC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2913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E6FC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6BAF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2A8C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4FCE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05032807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2C40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B000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FD8D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30A8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B90B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F25B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AABD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40C4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BF71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624C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163B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E55A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BDE6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413E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0F56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8302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F9EE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4CCB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14CC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2730732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2358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129C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0B71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06B9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F890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C9D8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8A43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45EF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083A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ABCB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AAC5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6649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1EF3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8323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E66F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4C2C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4443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D4C0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E4D9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913DD8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E7D7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3643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C72A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C709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C795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BF8A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2399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B8A7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0EC8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28E0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3333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4DD9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A0DA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E8A7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646E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007A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77AC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25BB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9548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09E7181E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25D1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E48B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B560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34D5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E528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4233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B85B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AAC2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E80B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1198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16BE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85EE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1EBF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A9E3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7804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47CA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2D23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A725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6424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A5673F9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94E4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12E0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3B98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5CBB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8B4B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EA99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0A0E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E4BB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02E8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AE86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6970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014C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D664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CC00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420F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58FB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C126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ED7D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E6CD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2B8523E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ABED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B3C9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46F3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0486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AA78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E96F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71B8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D306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9CCF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C049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C5A9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121F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4DB0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81DF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5716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FC3F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0AE3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D338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3008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17AAA64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37DE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6772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9FE9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D711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B57F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E94D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5ABE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5614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6C29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83AF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EF31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4B3A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1B4D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6C64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5F3C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B148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3779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304D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1CC9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2B42486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E781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5BA2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7A06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668E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8116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4DF5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C6A5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C795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B7DC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A359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9FD3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8B81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047A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CD0D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98B5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69FD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2430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6D17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249A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0F1230A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DFC1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16D1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760D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FEF6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4F32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3EED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230D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D52E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787E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A143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B631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9249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237A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2AEB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9C76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6EFF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3C94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267E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DB6C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459040A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DA1D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AAED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57C9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E799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EED2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158A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788E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1066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4A69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B832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7566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EB65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9037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B107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841D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5B92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FDFE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1DD8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0F3B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F397979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FCD4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7D1F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3FBF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957A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990F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F510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9048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3669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6D50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BA87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ED2B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BD77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A70D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B2A7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BDE2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9B9C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D4F8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4C28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B880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A662E2D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F5F1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4612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362F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D212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0A11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54EB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E4C6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98F9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AE48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21E4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3F1A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F644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9DE1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D03F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1D91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54C3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DFC7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F659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E05D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B325EFA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064A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686A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D552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BB62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AC4A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C47D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0EC7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12EC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18B6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226F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1A03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0F35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7696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6905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0EEB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60CF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F303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D75C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F7A2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FD38570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7260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EC29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FB0D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3198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B8FC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B12F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7D4F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650E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F319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1561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5745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151B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D67E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C1B8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CF33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EF95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5731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1CD4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005B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27D87BA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B2FA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4947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4402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16F2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6584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9A7B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7BD2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3A69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E4AD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EDF9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777F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5D52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2732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C2F5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5E28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50F9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8CDE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5225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76CC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94FA028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CCAE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61A6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48FB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E87F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792B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9090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122A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F658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A96B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81E4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19C2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36FE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D196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8227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2E8E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1A0C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5EEA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5B47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D3CC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98B83E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C00C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9D94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4C00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BD59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22DD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8C1A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D07D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7CCA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6127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370E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29EE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B3B6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61D9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DF4A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36D5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AC0E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BC6F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01D7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BFE3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DDE1EBE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4F2F0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lastRenderedPageBreak/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CBBC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043F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0B98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D335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AA19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AF1C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D91C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1F9F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2755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1568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6574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23E6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549E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5FBF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3F4B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3B2F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8951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06A4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437E3F6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D4E4D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00484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84DEF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0DAC8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43AAF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A654A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AEF10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05D26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090A5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82690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A79B3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9DBEA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4C563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39581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99733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8A32B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6C313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CD46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22944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BA74D1A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312F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CEEB7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CF3BF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E17ED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0102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CB99A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69D7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283EF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A7E37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7188E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416D8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85A5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11E73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82EEE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B7C43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946AD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77B99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BC2DA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D3740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4BACE80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C45D7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E6764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8615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5F69B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0B52A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13590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F017A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6D641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93E0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82A54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AECF4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F7299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A771C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69742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3D384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9AAA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C861E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04E07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C730C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47E4878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D90C3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59830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A83C9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CE881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EBC9A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7C8D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95416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9EEAD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7AFC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D41F7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6C79D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2F45E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DA2F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458CF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E1BF4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1857E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944EB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41A68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41DC0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541DAA5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BAEE2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F2CCB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493BF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32A7D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01853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0517C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12A20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81C1C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9743B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0896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7B6C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0ED2B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AF91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B6C2A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FB185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856D4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6323C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03FE0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D9B98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06645309" w14:textId="77777777" w:rsidTr="000C7FE0">
        <w:trPr>
          <w:trHeight w:val="170"/>
        </w:trPr>
        <w:tc>
          <w:tcPr>
            <w:tcW w:w="0" w:type="auto"/>
            <w:gridSpan w:val="7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F446FE" w14:textId="3D8951E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Detection limits - Figure </w:t>
            </w:r>
            <w:r w:rsidR="0043055B">
              <w:rPr>
                <w:rFonts w:ascii="Helvetica Neue" w:hAnsi="Helvetica Neue"/>
                <w:sz w:val="22"/>
                <w:szCs w:val="22"/>
              </w:rPr>
              <w:t>S</w:t>
            </w:r>
            <w:r w:rsidR="00FC12D8">
              <w:rPr>
                <w:rFonts w:ascii="Helvetica Neue" w:hAnsi="Helvetica Neue"/>
                <w:sz w:val="22"/>
                <w:szCs w:val="22"/>
              </w:rPr>
              <w:t>4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 (Area 2, Yr_61633)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544C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0796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1C07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5C0C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6183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F531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6E45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5AF7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E55B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EF08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14D1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C6A2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</w:tr>
      <w:tr w:rsidR="00030272" w:rsidRPr="00146097" w14:paraId="4732D586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1D22E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Point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76000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8F9B7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V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F0E69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6EC8F0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Fe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C3766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4731B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Ni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F018B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96054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Zn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F9DB9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0F0D3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1F5F6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40A1D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Ti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32B8F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93F33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Mg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89B18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As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10871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C0169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Ba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D2749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Pb</w:t>
            </w:r>
            <w:proofErr w:type="spellEnd"/>
          </w:p>
        </w:tc>
      </w:tr>
      <w:tr w:rsidR="00030272" w:rsidRPr="00146097" w14:paraId="1CC319A7" w14:textId="77777777" w:rsidTr="000C7FE0">
        <w:trPr>
          <w:trHeight w:val="170"/>
        </w:trPr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3660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1C35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4C3E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0E2E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2707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500D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12BE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35BA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2DF7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7FD7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7E61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7998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EDD9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BA1B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C020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A424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23DB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A21B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FB67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26664016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BBDB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EC5A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4F69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8D21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4E7C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4F1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AA96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6A0E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C0CD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A7B0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3DE2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1BCE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C6C2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2B45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22A1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994F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7DC3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C905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F1C6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AE543F2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B549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E03E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C278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A4C5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2B57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DA2B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B410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E74E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BDB4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CD98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5A8E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294E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C0AC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B59D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6000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FBD4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0F04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28864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B37D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699388E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6C89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D5BE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0117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F3CC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F3B5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8A7B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A50F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5963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5B89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C971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0C47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2F33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E4D7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3AE0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D4C1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FE72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8138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56CE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3DF9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49994EE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1B7A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4A79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260C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AD57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F4B6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FDCA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3FBE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86EF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990A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2F74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8B3B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86BE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575D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994B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FC265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58DC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150F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07AE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CC9C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ADDBAD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F343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604C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6B35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02DE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2E6C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0E24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A81C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6B96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6A5F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CB70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BAB2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7171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134A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17E9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67F9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E51C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8A28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42DE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6370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9CDA36C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5522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20CB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326A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2C11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AA4D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759E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4BE0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EE19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649E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1C41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137F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120A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3964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D877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79A2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6997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D8AD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74A0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2CC6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6BE7625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034D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B7D3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488F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B2E1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83A4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4511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BD18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55EE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AEC1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4A5F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3B99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708F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4EF1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9C83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66F2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78A3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2258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AA00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DEBB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12EFAA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C765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88D7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D2BC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9C58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F2FD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EF09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3CA0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E842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4542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1D5B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3E6D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EEAC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4DB5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43FD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6A49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8FA7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1B94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20C3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FD5E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066127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534C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B58C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E05B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2F59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8E8D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DDAF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A5FF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34D0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36A5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6728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8336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D621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C4C0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0F3F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15F1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D2FE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84FC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D962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9342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2E999E5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DE9A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E36A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78A3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136C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3681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1AC5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1234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7A36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845F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54A4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3CC7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B2BC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E443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0B78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2012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73B4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F02F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67A2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C06B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DCF514C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C1B2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DA1C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894B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21F6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EBB2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2A69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25FC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5499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9A95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7808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E3A7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ACFD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7DFE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A53F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8FD4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C518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4CED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3BC0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45E7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00B94F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6EC0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CC8A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D9D2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72D2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FB47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E40D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EBE1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361F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642A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BE59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6EBD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6BA8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1E2A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54E7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525F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2ED5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B44C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D582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0EBA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3AB6680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5DD9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5FE9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93B8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2C65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2D84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4DA2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5D92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C393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EE5C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4E4D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F61A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5B6F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DB4E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5A9E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7034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9D98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FC19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79E7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AEBD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5E92F1A4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881B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A28F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6FEE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0DD2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4CAD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B848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C2C2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A7AF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F9E9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6FC0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3E30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DFAD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1D68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2E7F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E554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DD5E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8728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2CCC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A936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A89CBF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4D09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7FD1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A45F5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EB41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3B1B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8A34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1AEC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EB4D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FEC4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BF64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6FDD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9C45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2720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085D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EA0F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5287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2CD8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8478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1166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1F1732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620F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09F1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80E0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3A4D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C9C8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1590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6010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6932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CB89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6F4D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0FEE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434D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F8FA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BA92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8EF3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14C2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745D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41C7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A04E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A075AFA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DA63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29D2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7558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CCE9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2D09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DEF9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16D4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F0AD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3251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6C93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5542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ED25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BBAA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7B44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0874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571B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C45F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97F8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24E8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B71AC8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3A15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47FF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1829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0362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F16E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26D2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6440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14B7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CADA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3F76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A454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50D4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017F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7392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B6DA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E4BD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426C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43E6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F852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0F6278D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F544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45AA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A2FC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C455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06B7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AF79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CF00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401A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510E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ABF0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4514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340D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E91C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07C4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FFE9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A3D9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D22B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CA00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8A3D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2AC4E2EC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C314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ED63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FE98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362D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6B33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B4BE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EFC5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899E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8F50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FEF3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C18B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008B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E257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474A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F444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00A2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577E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9585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3BC3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FA216E8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4245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773A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115B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F6DB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4549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0FDF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1017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50D4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FC600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FC71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A901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9E15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9E46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0EBA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14DE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9F75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7B4B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088D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2954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0556286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55CC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A54E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C894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012E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5A11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6980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631E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A4B6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0C0D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5CA3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FC3D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BE34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F873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81F85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221D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D241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2652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29F5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C512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BA8738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57CC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44C5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49E2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83AF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F681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D0BB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C327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D352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1E64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00F8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5B8C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3068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300F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D27B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DE9C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1A0A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001B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2A8B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32F3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239D1B00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6586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D439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9E69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2F93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3A4F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FFE5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1929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6C49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4D23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6310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8055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620D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AB00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457E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19BB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49FC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5A8A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73DA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9CFC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53A5296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21A6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0695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9E43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99BA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88F8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BC40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0581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374D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A77C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54D0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CF90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F1C0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725D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683C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E4C0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C37A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5034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02F6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BED6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1F085F78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7F43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4D34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E328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8C09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5DF3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4C66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169A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31DD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10BE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74EA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4419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987A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9C82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42AF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59B9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3C3A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9B9F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3D1B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542B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899159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4352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BE76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CED7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389D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03BC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69D9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BC1E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FB7D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F87D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EC45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1FC9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8D64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6140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03B7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9EFF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C7FC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37D1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682D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9C48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215E1E7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DEAB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lastRenderedPageBreak/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73D4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AC8B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679C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E02A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DD28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7285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8401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2C524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5CB7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EBDC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84E7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C02A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37F8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465A5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057D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A3B7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D4D7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4C8A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95F4414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C2A8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B69E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E28D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6843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FC04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3259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9BAE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9018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15F8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D8EB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C3E8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B99D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E2F9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901C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9630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DC3B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E6CC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2DD6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8CBD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080B1E9E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C38D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11B6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8383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6205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82E4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9513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1D6A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8178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E79F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DA34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1B86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F4A1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ED80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6DCB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2AB4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49AC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6A19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73C0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B738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03A05F0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DA236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3104D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74FC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A0F01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CBC0D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568D5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1E192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5B62F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94DC1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7081A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CFE50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36F1D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8C874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D20A8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8DBA4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D3B3D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AD40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58589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F014E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8C2796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D02A9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A36CA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128A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94922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5C20E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0B004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BB6DA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0F634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03808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097DF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D5534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8C5CB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70B2B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29F2A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F203A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27362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F95DD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34E29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8A624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B8D5F1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7B8BE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563FE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8363C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3AACD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A87C3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6231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30E04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BC9B2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D3E4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2FE5A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2DFF7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52291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A336F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25405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C5862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5C979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D4F27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0B26C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7F34A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4B19BCD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9854F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A599E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1FCA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DB35F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55B13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219B7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F945D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9E1A3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03A0E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E3DF0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94D5F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8657E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8C3520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82E50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3CC57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1351B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D7F99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33335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E9E29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3A21326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CB303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A8811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11887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50D87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30C554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B2FBF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1CC11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CC710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BD195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26843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4F102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CED38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3AE18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8F61F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1FC2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E6A34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B6E38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E6BDA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AAEEC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7264B3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BC578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1B1EB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19B78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47730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B976B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B118C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47B9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99519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80F65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1ACE4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0BF4E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63F70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ACCEB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27800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0C7D5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D619C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CAEA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7A550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C1BF2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5BB09C64" w14:textId="77777777" w:rsidTr="000C7FE0">
        <w:trPr>
          <w:trHeight w:val="170"/>
        </w:trPr>
        <w:tc>
          <w:tcPr>
            <w:tcW w:w="0" w:type="auto"/>
            <w:gridSpan w:val="8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D4AC8B" w14:textId="2434A03E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Detection limits - Figure </w:t>
            </w:r>
            <w:r w:rsidR="0043055B">
              <w:rPr>
                <w:rFonts w:ascii="Helvetica Neue" w:hAnsi="Helvetica Neue"/>
                <w:sz w:val="22"/>
                <w:szCs w:val="22"/>
              </w:rPr>
              <w:t>S</w:t>
            </w:r>
            <w:r w:rsidR="00FC12D8">
              <w:rPr>
                <w:rFonts w:ascii="Helvetica Neue" w:hAnsi="Helvetica Neue"/>
                <w:sz w:val="22"/>
                <w:szCs w:val="22"/>
              </w:rPr>
              <w:t>5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 (Area 3, Yr_OR6468)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EC33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90E6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E23A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E759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5728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ABC2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571E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36A6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A2DA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AA4D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6CCA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</w:tr>
      <w:tr w:rsidR="00030272" w:rsidRPr="00146097" w14:paraId="50BA242E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16C83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Point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AECFB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08276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V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80220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4B3F9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Fe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76D2D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27EB0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Ni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13E3B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B6AAF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Zn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6CA01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EA3AB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7F8F4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4C3CA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Ti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63DC4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AA5A7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Mg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027DB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As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40F5F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CDE06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Ba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C9D7C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Pb</w:t>
            </w:r>
            <w:proofErr w:type="spellEnd"/>
          </w:p>
        </w:tc>
      </w:tr>
      <w:tr w:rsidR="00030272" w:rsidRPr="00146097" w14:paraId="6D45F042" w14:textId="77777777" w:rsidTr="000C7FE0">
        <w:trPr>
          <w:trHeight w:val="170"/>
        </w:trPr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0ACB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2849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9141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7A6C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B02B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7D56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6D19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6C1D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B1DA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1397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B26D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1741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3E0C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6A59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F111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2BDC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C0E5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28B6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F6C0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84284D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1F0A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E8EA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84D2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9AC6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C772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7C3A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DC0D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F03D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8545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B60E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6113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4630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C75F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B22E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BB7D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CEE0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95E0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CC6A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125B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78A4150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EF95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4D3A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B708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CC77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0C75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147C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EFB9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A005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F87B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9CE7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7065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EF42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D0CB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11AF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8711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C87D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8588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C32D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ACE2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48EB7057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F882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A55E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14AF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9C7D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8F97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ADD7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3E61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2577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5F38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09D9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F795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3BB5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B7F7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A607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7DC7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5B7A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7E1E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605F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4A2E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3ACC93D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4186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D6C4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31C0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A29A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0670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1350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0314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2774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AA55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AE9D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CD66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D6B3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B600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2CE7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BB53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7F42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24ED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B06D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5E04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0502645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4FC9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04BB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9C56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A31F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E9C3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FA36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016F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2716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93F2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C6D9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89F7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FABF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7E88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4253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86FE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DD30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8E7F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B19D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FD45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B8C1205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D917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6C71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4278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26D9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6161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F490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681F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9B97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FF0D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BA20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8AD7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7981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7529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B6BA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2D6F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0D5A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4916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E7DE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5896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1F9BE07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9C2D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7DC5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0BDB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F8AB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CFE5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9187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0E94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5CE8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515B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343E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400B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161C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4A64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F835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3A64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34F9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5CDC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8471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F667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D4088E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FBEB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7776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08EF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EB12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3479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2802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F487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059A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067D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14B0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C53E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09FF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A263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D760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AF60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21BB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2F19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0024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852D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A647559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D03C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AD60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6D26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6880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18E1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7E16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30F1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B287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F2F3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7C2A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6E3F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8438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83E2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877E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197F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4129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D116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6424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D019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80C5EBF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F6C8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812D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CB6F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93C1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6CA8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997E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88F0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7520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789E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62DE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F014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5F44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C287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E499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DD37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9A3C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FE60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C97E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0F3F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5AF85A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9B84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2D74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D37A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19DE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82C6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FADF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587D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CBF6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C9B0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8BF8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D67D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962A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E9F0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AC1F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361C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E9A7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D7EC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A9C8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815B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0B4BB7A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A674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C060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4FBA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ACC2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B043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078E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03D7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6C07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5E10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A6A6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5D29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1D82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16AF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5C02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DDF0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62E4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D9B6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4B444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86B7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6CDEFD5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D040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4764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E212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FF27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8E33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4853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A547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C02F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E966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1CBB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55D2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68CF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E125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64A6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5089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C7E7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F69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41FB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6599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A519D5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76B2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9A21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001D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6A0A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275A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D02B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245B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C6DC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FFD9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5887F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6580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EF35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D950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EF50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EE00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82F0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6416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CC21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3D43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D228A1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0D27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9E57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9D6E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A463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8B6C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CCE8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EFE8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B2DC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BD5A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52CF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F458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F096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D6FE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FFE2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ADD9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7EC2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0898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BCF2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A933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265189A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192C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C4DD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7B60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3B44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D2BA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4FBE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5CB3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4E37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AC00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A985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6FDB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3CB7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574D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4B28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6E18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BAC2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B322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2EF2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2BD3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BF192AA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1B25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7CC0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0061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9971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AA7D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9B4D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F799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D844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CE9F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D05D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A4C2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CC60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9934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8BDA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46FF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D61F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87B1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A083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D964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6C4AC44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94498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D52A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DC24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69A1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5EB0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A956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6CA3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B8C1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F2B4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062B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B2DA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69BE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C216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DC7C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95A0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3723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6532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507B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8D6E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9F72E8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116C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8680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0284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A6AE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83AC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73BD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42AE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3744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39D4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A96E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F82A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835D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B03B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F807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489F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1F85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590B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09E8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2E72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23F537CF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C0442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03BA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11DA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02DF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3E8E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DB8D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D78F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AADC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D26C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8B3F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0D01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0821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EE793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AC3A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5590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98D2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CA13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4D4D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A235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3461A29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6ABB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BAEE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4FBA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C0A8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1D2A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E6A1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BDB1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51B7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F8BF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D0C4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12D5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8A31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A7BC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F4CB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1D00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966F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47DC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D497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B20A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91A6FC0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6683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D6ED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5882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9F92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CC94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6156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3352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E105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8DEB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8995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284C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089B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390C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A2001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EB426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5F82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2C7E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0B42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13F7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A831FB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3DE4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8261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F0AE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70C6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6AA6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92D9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BCF8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994B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EA23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63F2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6797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38F1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906A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4368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031B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53CB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AC73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D672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E6E8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C95012E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363C7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5F12E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09712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EB86E4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46A87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CFF7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66062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A9CB7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946DB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E59D0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6A2AE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A1319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9B506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0C743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6AE3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A9497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18026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C4560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C881B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FCEEFD6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B5B14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lastRenderedPageBreak/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028CE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87F92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113D9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19AC4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96CEB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2943A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891A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5C4E3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D58E9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7112A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89482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45D73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03203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9C024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B31E8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4B7CB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A0E7B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89A3A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00A6E966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0D3E0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5391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0067D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4045B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63B4F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C54AE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7BE97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5CC32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5AD48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3D48E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C6631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7849E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C2D4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E6786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4A7D5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5AEB5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A62AC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6815D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BE379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9D40FEA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E5498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E5B80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758B5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14865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17864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2B288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63C2E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DBE11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FBAD5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DA0C8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C461D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8F46E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4333B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C71A8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F5651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D8961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A7F6E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5CEAC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4CF90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238756B" w14:textId="77777777" w:rsidTr="000C7FE0">
        <w:trPr>
          <w:trHeight w:val="170"/>
        </w:trPr>
        <w:tc>
          <w:tcPr>
            <w:tcW w:w="0" w:type="auto"/>
            <w:gridSpan w:val="8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0F1CA7" w14:textId="5ED92488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Detection limits - Figure </w:t>
            </w:r>
            <w:r w:rsidR="0043055B">
              <w:rPr>
                <w:rFonts w:ascii="Helvetica Neue" w:hAnsi="Helvetica Neue"/>
                <w:sz w:val="22"/>
                <w:szCs w:val="22"/>
              </w:rPr>
              <w:t>S</w:t>
            </w:r>
            <w:r w:rsidR="00FC12D8">
              <w:rPr>
                <w:rFonts w:ascii="Helvetica Neue" w:hAnsi="Helvetica Neue"/>
                <w:sz w:val="22"/>
                <w:szCs w:val="22"/>
              </w:rPr>
              <w:t>6</w:t>
            </w:r>
            <w:r w:rsidRPr="00146097">
              <w:rPr>
                <w:rFonts w:ascii="Helvetica Neue" w:hAnsi="Helvetica Neue"/>
                <w:sz w:val="22"/>
                <w:szCs w:val="22"/>
              </w:rPr>
              <w:t xml:space="preserve"> (Area 4, Yr_OR6468)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CB11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5B01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4294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3F26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B524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42D2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9314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7CD6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40EB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8C9C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4BC7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 </w:t>
            </w:r>
          </w:p>
        </w:tc>
      </w:tr>
      <w:tr w:rsidR="00030272" w:rsidRPr="00146097" w14:paraId="724D18D4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AFD52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Point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351EC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P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8EC11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V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3784F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98F88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Fe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27428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D3667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Ni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B39A7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DDAB2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Zn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9ECDE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F1C2A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69CDC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AB0C0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Ti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9D963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Ca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3D7A9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Mg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38822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As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8A470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Sr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77E75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Ba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96853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proofErr w:type="spellStart"/>
            <w:r w:rsidRPr="00146097">
              <w:rPr>
                <w:rFonts w:ascii="Helvetica Neue" w:hAnsi="Helvetica Neue"/>
                <w:sz w:val="22"/>
                <w:szCs w:val="22"/>
              </w:rPr>
              <w:t>Pb</w:t>
            </w:r>
            <w:proofErr w:type="spellEnd"/>
          </w:p>
        </w:tc>
      </w:tr>
      <w:tr w:rsidR="00030272" w:rsidRPr="00146097" w14:paraId="63414443" w14:textId="77777777" w:rsidTr="000C7FE0">
        <w:trPr>
          <w:trHeight w:val="170"/>
        </w:trPr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BE718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1633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B98E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A6F7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8324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0B2A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7665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2D17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EE97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314A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149A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7BCF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CF70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0910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D2E5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CE0C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D0D1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0CA8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A5E4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08A404A7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E4B2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A5A0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1402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ACBC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B807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04E1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4E3B4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444D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4C27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A6E6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F71A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CEBC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3550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5512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A346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DF5C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E769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CED2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7E41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F608E08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5327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29BE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6EF0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0269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865B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72A2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CB8C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D8CA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E755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BF9F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464F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5D2E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C1D2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C414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42EC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8819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4C5E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CD72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B7FC8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673FEA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3596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D9E0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7D81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E840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EF0D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D707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3B03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04B0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FDEF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DCB6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5FBF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4E30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9F09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4DC0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E415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22DC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6E7F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1BB6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3997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7CA03549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FC36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D278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64F4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08A3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7C9E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EA04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B3D0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5CE4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B2AD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B57F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ED1A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2AEF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2D8D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8892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737D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938A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38A0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72C3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CC17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91DBA77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292B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7F62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EAF4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BC15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A058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6CC8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4669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580E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3FFE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2173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6346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9EFD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732D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9D9E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DDBD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B114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5E7A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80F2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D771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13CCC2C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874F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FD28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07EF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6D67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2F5B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E455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C220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5BE9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2BF4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5108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ACFF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C75C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423E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5692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4D13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EF59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4664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93A5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3041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7E44598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7160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9DF6E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1680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3EDF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0317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A6E6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E0BD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D976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ACB8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2D0FC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C35D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D762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DA2C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DC7E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FF25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52E31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DF72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30D89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F263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3885CB0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4E9D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00FE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2D81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CDE6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12213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90EF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49AD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A42FE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CD9F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665C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F714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E324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F453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3BB6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DAAF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957A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959F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227F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7034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342BD9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58A0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163D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5116A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DF52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6CAAB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DD89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F81E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A494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CFFE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6452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AC31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E1F3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3C9A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F029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7B395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53D5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4414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E300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9E5C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082E1AC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70B0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40AD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3BED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1A0A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108A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A84DA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B6FD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341D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4C86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D7385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9A5D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0A21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A6AF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AE90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E028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7D08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BA8F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25CC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1080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77CC2D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C502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07792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BEF1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3383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44E6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4D8A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D4F9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72C7A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6357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2CE5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6F89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0351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6700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9535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2D530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D630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1D96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3214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4D09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F6C7FA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4B06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565A2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CCE3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51EF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5AA5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8455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C200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A25B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A6A47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0099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2045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0B512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3606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9A12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BCDA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0538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50A23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6B6A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EFDF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1FD3F02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6AC7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7511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3339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3CE4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28D3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4A04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AE8C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5EFF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7FD6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4CA2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0BD5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0D22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F60C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54C7B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7DC1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6B4F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D985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F4FEF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E71A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A10DBC6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6723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CC44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6BA4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9D69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F062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F0FC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23FC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A3ED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D73C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46F0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79054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CB61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7047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71F9C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88B3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5F8A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4552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89CD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9F29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EDDDFBF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CC29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7036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DF1F1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D2E4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99C4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178F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D5CB0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DB28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BC2F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6FAE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96DA5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4436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E3B5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B81D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5F74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04D6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9C0B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8053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1C18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D06045F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DD9A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6B9B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3368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4713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BD35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AB6A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2E4A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E4DB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CDC57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1C17E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CCE37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3E0B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43FA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E5B7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AE78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61E81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1101C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7E508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E493C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670150C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E28A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EDEF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1747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0F80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B7B5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BB97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BCFB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19B7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AA12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820D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405C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297C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9D31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6FA02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5FEF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77D5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83F4D4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83A5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79DF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7CD072E4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E467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19 .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57A9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20BA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981E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C878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C9A6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0015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4F4A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D7E2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0EDC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F33F0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8ECB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2093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B77A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DC98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E636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B701A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C82F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D134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BFB4340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D49D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B956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3427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CDC6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47C7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CF7B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CAEB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AC542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24D7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6FDF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D840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241A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0C2F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831E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3F2BD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811E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7D42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64E68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EC94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21A73057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4FCD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9959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FDD3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AEA1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8930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1053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698D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68E2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D72D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2FEAA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D5F92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C4CF0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45E7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CFE62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BE5F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546E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2C55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D794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6E2C5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2213792D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F638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DB7C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537E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3A837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D3A1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D6BB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E226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E858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A15F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DE0E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D1111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8A221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4A61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84F4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ABD2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BBA0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FEF7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665A4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A2152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79557A8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1C89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DA223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5E66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96C4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EA58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53A1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748A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F8D2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C1DF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993AC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706C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F51D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74D51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1F14A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67B0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DD49B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62D0B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EEF7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8FE6C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8173A5D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5089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A744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FB5E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57E9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B2B7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3DF2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84FD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0900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6251D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EA12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C16E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BDEE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663BF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1643F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3B775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5EE9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338E7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EE0A5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0F96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71744BF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26C9D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1B19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AC156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BE45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8399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B2D7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FA96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637A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6925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E2452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982D9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CBE9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C15A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C931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78FBF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66C1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0891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B243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DCBE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E49CF26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5925E7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3F46F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9220A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FADB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CFA9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99414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69B0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A361E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F0B0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B9353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3BC1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7AED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EE2D0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41BE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3642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AA36E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082BC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8379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C713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F084176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9CCA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195CC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09A5D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2B4D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47C8E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F293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413F91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D48CCC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E43F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523E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3BD5A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80614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20B31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8257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66E91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9CC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EEE2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7B4F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A312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  <w:tr w:rsidR="00030272" w:rsidRPr="00146097" w14:paraId="25627AC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C42AB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A7F9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257F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9F5DB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DB48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6D4C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15114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44621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7457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C55B9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C9DC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1C6D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ABE78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DEBCB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FFA0C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CCABC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E74A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110DF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50D75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F00CBF3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0BF68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29 .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FDB6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6204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4898E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1FD2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9D4C1A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214DA3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0343B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49D3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3DA73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44D7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09406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F84D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DC941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E134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AC68B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F39193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89B87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7754E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4C55B32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9D25A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BA8BF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97D5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D428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28C14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8C5B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A4BD6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0216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289AD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C8B5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DEF4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54DE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EAD4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5DFDC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08BF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AD2B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6EAD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F594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5B2C7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9BF121A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486D1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31 .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8D46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E791F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D7D20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A219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B2BF3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5DE1E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AFC3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3FBCAE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A443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1CC02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76755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D81AB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9D669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75192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51C6E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4863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61B79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03D99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79F87778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265B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lastRenderedPageBreak/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32 .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99676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1FBD4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8ADC3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D4456F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C81E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4576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E2B9D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00888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81B26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A6D9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EAAF9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360220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065A6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C64B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4774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40C0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1E682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8E3E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2C48FC84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0C279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33 .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577C0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C3E373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DA146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4E576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7C51C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5B0C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9FE3AD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24495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1E2C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08CD75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62D54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40FD2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075E5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BBB7F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8CDE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4F7C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7123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95B3D3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37B9AB14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70C260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34 .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81AA3D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10D5B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8123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3DBFE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4F8A99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8DB13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D42B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92C1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703E78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D5486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046AF7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C751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816A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D83F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06138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129429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EBAAE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089E9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6D3EBD2F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8E4E1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35 .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F999D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34E2C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EBADA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729C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DAFAD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8D5035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ECE7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7265F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CBE8B4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F1CE6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B88145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E804B8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DE6DA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21AA4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8E8DD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E4F4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84F2E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681D7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33C60B4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ECB0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36 .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3480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3157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E9720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C8178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3AD36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1CE10C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967939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596D3B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44D99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5D367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FFA30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E1D890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1E8A5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ADF9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420D0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DFAFB1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7FA5F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0F54F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11F6FF91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E56975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37 .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F9603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ECF5D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A1485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26069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BFFD6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6A3F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14CED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5057B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42BFA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BBE78C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52B41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78A3BD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D25587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CBF35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6DB39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18FFDD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C0A650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5D330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0C6A3D78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BB70D9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38 .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8914CF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94329B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0A497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55B3F7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89E382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8DD297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8D0A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8C89CA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32F528B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97E73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31215F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E1920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3ACD71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8C4431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C4E392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FF41DD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3294DD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29C2C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53A03B7B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2C4D18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39 .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3A7E77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B67808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CBA424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08EC24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FC078C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-0.02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5E774A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B72907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51C293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466584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556980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6142455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DC2A32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EF9D39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136A86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8E6ACB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47CBEA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0AAC74D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2ACA0C4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</w:tr>
      <w:tr w:rsidR="00030272" w:rsidRPr="00146097" w14:paraId="40E57CD2" w14:textId="77777777" w:rsidTr="000C7FE0">
        <w:trPr>
          <w:trHeight w:val="17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516CF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 xml:space="preserve">1 / </w:t>
            </w:r>
            <w:proofErr w:type="gramStart"/>
            <w:r w:rsidRPr="00146097">
              <w:rPr>
                <w:rFonts w:ascii="Helvetica Neue" w:hAnsi="Helvetica Neue"/>
                <w:sz w:val="22"/>
                <w:szCs w:val="22"/>
              </w:rPr>
              <w:t>40 .</w:t>
            </w:r>
            <w:proofErr w:type="gramEnd"/>
            <w:r w:rsidRPr="00146097">
              <w:rPr>
                <w:rFonts w:ascii="Helvetica Neue" w:hAnsi="Helvetica Neue"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72A679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0D588E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AF155AA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770358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6C121B3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A36C4B0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2248D19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F45C6E8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2EC8F6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846CD3F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F3CA766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4EEF922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ED8313E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6E5F19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E71EE1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3C6F591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2C78B07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C2D4CBC" w14:textId="77777777" w:rsidR="00030272" w:rsidRPr="00146097" w:rsidRDefault="00030272" w:rsidP="00146097">
            <w:pPr>
              <w:pStyle w:val="BodyText2"/>
              <w:spacing w:after="0" w:line="240" w:lineRule="auto"/>
              <w:rPr>
                <w:rFonts w:ascii="Helvetica Neue" w:hAnsi="Helvetica Neue"/>
                <w:sz w:val="22"/>
                <w:szCs w:val="22"/>
              </w:rPr>
            </w:pPr>
            <w:r w:rsidRPr="00146097">
              <w:rPr>
                <w:rFonts w:ascii="Helvetica Neue" w:hAnsi="Helvetica Neue"/>
                <w:sz w:val="22"/>
                <w:szCs w:val="22"/>
              </w:rPr>
              <w:t>0.06</w:t>
            </w:r>
          </w:p>
        </w:tc>
      </w:tr>
    </w:tbl>
    <w:p w14:paraId="72BB0599" w14:textId="77777777" w:rsidR="00356AF8" w:rsidRDefault="00356AF8" w:rsidP="00146097">
      <w:pPr>
        <w:pStyle w:val="BodyText2"/>
        <w:spacing w:after="0" w:line="240" w:lineRule="auto"/>
        <w:rPr>
          <w:sz w:val="22"/>
          <w:szCs w:val="22"/>
        </w:rPr>
      </w:pPr>
    </w:p>
    <w:p w14:paraId="0BD2B4D3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2D6FA80B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2F8E79FA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07EA2658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3CCDAC20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39511D45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77DCAB24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679E846E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474B4FA5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2F3B450F" w14:textId="77777777" w:rsidR="00401868" w:rsidRDefault="00401868" w:rsidP="00146097">
      <w:pPr>
        <w:pStyle w:val="BodyText2"/>
        <w:spacing w:after="0" w:line="240" w:lineRule="auto"/>
        <w:rPr>
          <w:sz w:val="22"/>
          <w:szCs w:val="22"/>
        </w:rPr>
      </w:pPr>
    </w:p>
    <w:p w14:paraId="0FD51B4E" w14:textId="77777777" w:rsidR="00401868" w:rsidRPr="00146097" w:rsidRDefault="00401868" w:rsidP="00401868">
      <w:pPr>
        <w:pStyle w:val="BodyText2"/>
        <w:spacing w:after="0" w:line="240" w:lineRule="auto"/>
        <w:rPr>
          <w:b/>
          <w:sz w:val="22"/>
          <w:szCs w:val="22"/>
        </w:rPr>
      </w:pPr>
    </w:p>
    <w:p w14:paraId="7D85446B" w14:textId="77777777" w:rsidR="00401868" w:rsidRPr="00B40132" w:rsidRDefault="00401868" w:rsidP="00401868">
      <w:pPr>
        <w:pStyle w:val="BodyText2"/>
        <w:spacing w:after="0" w:line="240" w:lineRule="auto"/>
        <w:jc w:val="both"/>
        <w:outlineLvl w:val="0"/>
        <w:rPr>
          <w:b/>
          <w:sz w:val="22"/>
          <w:szCs w:val="22"/>
        </w:rPr>
      </w:pPr>
      <w:r w:rsidRPr="00B40132">
        <w:rPr>
          <w:b/>
          <w:sz w:val="22"/>
          <w:szCs w:val="22"/>
        </w:rPr>
        <w:t>References</w:t>
      </w:r>
    </w:p>
    <w:p w14:paraId="7C9EA8D7" w14:textId="77777777" w:rsidR="00401868" w:rsidRPr="00B40132" w:rsidRDefault="00401868" w:rsidP="00401868">
      <w:pPr>
        <w:pStyle w:val="BodyText2"/>
        <w:spacing w:after="0" w:line="240" w:lineRule="auto"/>
        <w:jc w:val="both"/>
        <w:outlineLvl w:val="0"/>
        <w:rPr>
          <w:b/>
          <w:sz w:val="22"/>
          <w:szCs w:val="22"/>
        </w:rPr>
      </w:pPr>
    </w:p>
    <w:p w14:paraId="6DC03691" w14:textId="77777777" w:rsidR="00401868" w:rsidRPr="00B40132" w:rsidRDefault="00401868" w:rsidP="00401868">
      <w:pPr>
        <w:pStyle w:val="BodyText2"/>
        <w:spacing w:after="0" w:line="240" w:lineRule="auto"/>
        <w:jc w:val="both"/>
        <w:rPr>
          <w:noProof/>
          <w:sz w:val="22"/>
          <w:szCs w:val="22"/>
          <w:lang w:val="en-US"/>
        </w:rPr>
      </w:pPr>
      <w:r w:rsidRPr="00B40132">
        <w:rPr>
          <w:sz w:val="22"/>
          <w:szCs w:val="22"/>
        </w:rPr>
        <w:fldChar w:fldCharType="begin" w:fldLock="1"/>
      </w:r>
      <w:r w:rsidRPr="00B40132">
        <w:rPr>
          <w:sz w:val="22"/>
          <w:szCs w:val="22"/>
        </w:rPr>
        <w:instrText xml:space="preserve">ADDIN Mendeley Bibliography CSL_BIBLIOGRAPHY </w:instrText>
      </w:r>
      <w:r w:rsidRPr="00B40132">
        <w:rPr>
          <w:sz w:val="22"/>
          <w:szCs w:val="22"/>
        </w:rPr>
        <w:fldChar w:fldCharType="separate"/>
      </w:r>
      <w:r w:rsidRPr="00B40132">
        <w:rPr>
          <w:noProof/>
          <w:sz w:val="22"/>
          <w:szCs w:val="22"/>
          <w:lang w:val="en-US"/>
        </w:rPr>
        <w:t xml:space="preserve">Little, C. T. S., Maslennikov, V. V, Morris, N. J. and Gubanov, A. P. (1999) Two Palaeozoic hydrothermal vent communities from the southern Ural mountains, Russia. </w:t>
      </w:r>
      <w:r w:rsidRPr="00B40132">
        <w:rPr>
          <w:i/>
          <w:iCs/>
          <w:noProof/>
          <w:sz w:val="22"/>
          <w:szCs w:val="22"/>
          <w:lang w:val="en-US"/>
        </w:rPr>
        <w:t>Palaeontology</w:t>
      </w:r>
      <w:r w:rsidRPr="00B40132">
        <w:rPr>
          <w:noProof/>
          <w:sz w:val="22"/>
          <w:szCs w:val="22"/>
          <w:lang w:val="en-US"/>
        </w:rPr>
        <w:t xml:space="preserve"> </w:t>
      </w:r>
      <w:r w:rsidRPr="00B40132">
        <w:rPr>
          <w:b/>
          <w:bCs/>
          <w:noProof/>
          <w:sz w:val="22"/>
          <w:szCs w:val="22"/>
          <w:lang w:val="en-US"/>
        </w:rPr>
        <w:t>42</w:t>
      </w:r>
      <w:r w:rsidRPr="00B40132">
        <w:rPr>
          <w:noProof/>
          <w:sz w:val="22"/>
          <w:szCs w:val="22"/>
          <w:lang w:val="en-US"/>
        </w:rPr>
        <w:t>, 1043–1078.</w:t>
      </w:r>
    </w:p>
    <w:p w14:paraId="01FA3943" w14:textId="77777777" w:rsidR="00401868" w:rsidRPr="00B40132" w:rsidRDefault="00401868" w:rsidP="00401868">
      <w:pPr>
        <w:pStyle w:val="BodyText2"/>
        <w:spacing w:after="0" w:line="240" w:lineRule="auto"/>
        <w:jc w:val="both"/>
        <w:rPr>
          <w:noProof/>
          <w:sz w:val="22"/>
          <w:szCs w:val="22"/>
          <w:lang w:val="en-US"/>
        </w:rPr>
      </w:pPr>
    </w:p>
    <w:p w14:paraId="7773780F" w14:textId="77777777" w:rsidR="00401868" w:rsidRDefault="00401868" w:rsidP="00401868">
      <w:pPr>
        <w:pStyle w:val="BodyText2"/>
        <w:spacing w:after="0" w:line="240" w:lineRule="auto"/>
        <w:jc w:val="both"/>
        <w:rPr>
          <w:sz w:val="22"/>
          <w:szCs w:val="22"/>
        </w:rPr>
      </w:pPr>
      <w:r w:rsidRPr="00B40132">
        <w:rPr>
          <w:noProof/>
          <w:sz w:val="22"/>
          <w:szCs w:val="22"/>
          <w:lang w:val="en-US"/>
        </w:rPr>
        <w:t xml:space="preserve">Maginn, E., Little, C. T. S., Herrington, R. and Mills, R. (2002) Sulphide mineralisation in the deep sea hydrothermal vent polychaete, </w:t>
      </w:r>
      <w:r w:rsidRPr="00B40132">
        <w:rPr>
          <w:i/>
          <w:noProof/>
          <w:sz w:val="22"/>
          <w:szCs w:val="22"/>
          <w:lang w:val="en-US"/>
        </w:rPr>
        <w:t>Alvinella pompejana</w:t>
      </w:r>
      <w:r w:rsidRPr="00B40132">
        <w:rPr>
          <w:noProof/>
          <w:sz w:val="22"/>
          <w:szCs w:val="22"/>
          <w:lang w:val="en-US"/>
        </w:rPr>
        <w:t xml:space="preserve">: implications for fossil preservation. </w:t>
      </w:r>
      <w:r w:rsidRPr="00B40132">
        <w:rPr>
          <w:i/>
          <w:iCs/>
          <w:noProof/>
          <w:sz w:val="22"/>
          <w:szCs w:val="22"/>
          <w:lang w:val="en-US"/>
        </w:rPr>
        <w:t>Marine Geology</w:t>
      </w:r>
      <w:r w:rsidRPr="00B40132">
        <w:rPr>
          <w:noProof/>
          <w:sz w:val="22"/>
          <w:szCs w:val="22"/>
          <w:lang w:val="en-US"/>
        </w:rPr>
        <w:t xml:space="preserve"> </w:t>
      </w:r>
      <w:r w:rsidRPr="00B40132">
        <w:rPr>
          <w:b/>
          <w:bCs/>
          <w:noProof/>
          <w:sz w:val="22"/>
          <w:szCs w:val="22"/>
          <w:lang w:val="en-US"/>
        </w:rPr>
        <w:t>181</w:t>
      </w:r>
      <w:r w:rsidRPr="00B40132">
        <w:rPr>
          <w:noProof/>
          <w:sz w:val="22"/>
          <w:szCs w:val="22"/>
          <w:lang w:val="en-US"/>
        </w:rPr>
        <w:t>, 337–356.</w:t>
      </w:r>
      <w:r w:rsidRPr="00B40132">
        <w:rPr>
          <w:sz w:val="22"/>
          <w:szCs w:val="22"/>
        </w:rPr>
        <w:fldChar w:fldCharType="end"/>
      </w:r>
    </w:p>
    <w:p w14:paraId="1789C10A" w14:textId="77777777" w:rsidR="00401868" w:rsidRDefault="00401868" w:rsidP="00401868">
      <w:pPr>
        <w:pStyle w:val="BodyText2"/>
        <w:spacing w:after="0" w:line="240" w:lineRule="auto"/>
        <w:jc w:val="both"/>
        <w:rPr>
          <w:sz w:val="22"/>
          <w:szCs w:val="22"/>
        </w:rPr>
      </w:pPr>
    </w:p>
    <w:p w14:paraId="1ABF689D" w14:textId="77777777" w:rsidR="00401868" w:rsidRPr="00B40132" w:rsidRDefault="00401868" w:rsidP="00401868">
      <w:pPr>
        <w:pStyle w:val="BodyText2"/>
        <w:spacing w:after="0" w:line="240" w:lineRule="auto"/>
        <w:jc w:val="both"/>
        <w:rPr>
          <w:sz w:val="22"/>
          <w:szCs w:val="22"/>
        </w:rPr>
      </w:pPr>
    </w:p>
    <w:p w14:paraId="1539E00F" w14:textId="106D6D70" w:rsidR="00523E47" w:rsidRPr="00146097" w:rsidRDefault="00523E47" w:rsidP="00146097">
      <w:pPr>
        <w:pStyle w:val="BodyText2"/>
        <w:spacing w:after="0" w:line="240" w:lineRule="auto"/>
        <w:rPr>
          <w:rFonts w:ascii="Garamond" w:hAnsi="Garamond"/>
          <w:sz w:val="22"/>
          <w:szCs w:val="22"/>
        </w:rPr>
      </w:pPr>
    </w:p>
    <w:sectPr w:rsidR="00523E47" w:rsidRPr="00146097" w:rsidSect="00401868">
      <w:headerReference w:type="even" r:id="rId16"/>
      <w:headerReference w:type="default" r:id="rId17"/>
      <w:footerReference w:type="even" r:id="rId18"/>
      <w:footerReference w:type="default" r:id="rId19"/>
      <w:footnotePr>
        <w:numRestart w:val="eachSect"/>
      </w:footnotePr>
      <w:pgSz w:w="16838" w:h="11906" w:orient="landscape"/>
      <w:pgMar w:top="1134" w:right="1134" w:bottom="1134" w:left="1134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E72A871" w14:textId="77777777" w:rsidR="00B344B1" w:rsidRDefault="00B344B1">
      <w:r>
        <w:separator/>
      </w:r>
    </w:p>
  </w:endnote>
  <w:endnote w:type="continuationSeparator" w:id="0">
    <w:p w14:paraId="78F4D305" w14:textId="77777777" w:rsidR="00B344B1" w:rsidRDefault="00B344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Helvetica Neue">
    <w:altName w:val="Malgun Gothic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 Neue Light"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Liberation Serif">
    <w:altName w:val="Times New Roman"/>
    <w:panose1 w:val="020B0604020202020204"/>
    <w:charset w:val="00"/>
    <w:family w:val="roman"/>
    <w:pitch w:val="variable"/>
  </w:font>
  <w:font w:name="WenQuanYi Micro Hei">
    <w:altName w:val="Calibri"/>
    <w:panose1 w:val="020B0604020202020204"/>
    <w:charset w:val="00"/>
    <w:family w:val="auto"/>
    <w:pitch w:val="variable"/>
  </w:font>
  <w:font w:name="Lohit Hindi">
    <w:altName w:val="Calibri"/>
    <w:panose1 w:val="020B0604020202020204"/>
    <w:charset w:val="00"/>
    <w:family w:val="auto"/>
    <w:pitch w:val="variable"/>
  </w:font>
  <w:font w:name="Ubuntu">
    <w:altName w:val="Calibri"/>
    <w:panose1 w:val="020B0604020202020204"/>
    <w:charset w:val="00"/>
    <w:family w:val="auto"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224EF5" w14:textId="3C38D5E0" w:rsidR="007A6771" w:rsidRPr="00115354" w:rsidRDefault="007A6771" w:rsidP="00FD7AF8">
    <w:pPr>
      <w:pStyle w:val="Footer"/>
      <w:jc w:val="right"/>
      <w:rPr>
        <w:sz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BA36EE" w14:textId="77777777" w:rsidR="007A6771" w:rsidRDefault="007A6771" w:rsidP="00D23238">
    <w:pPr>
      <w:pStyle w:val="Footer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AEF115" w14:textId="75C535F2" w:rsidR="007A6771" w:rsidRPr="00B250A6" w:rsidRDefault="007A6771" w:rsidP="00FD7AF8">
    <w:pPr>
      <w:pStyle w:val="Footer"/>
      <w:jc w:val="right"/>
      <w:rPr>
        <w:sz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E05D401" w14:textId="77777777" w:rsidR="00B344B1" w:rsidRDefault="00B344B1">
      <w:r>
        <w:separator/>
      </w:r>
    </w:p>
  </w:footnote>
  <w:footnote w:type="continuationSeparator" w:id="0">
    <w:p w14:paraId="50C1361C" w14:textId="77777777" w:rsidR="00B344B1" w:rsidRDefault="00B344B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3A8026" w14:textId="77777777" w:rsidR="007A6771" w:rsidRDefault="007A677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B21B89" w14:textId="77777777" w:rsidR="007A6771" w:rsidRPr="006E3F7B" w:rsidRDefault="007A6771" w:rsidP="005D3577">
    <w:pPr>
      <w:pStyle w:val="Header"/>
      <w:framePr w:wrap="around" w:vAnchor="text" w:hAnchor="margin" w:xAlign="center" w:y="1"/>
      <w:rPr>
        <w:rStyle w:val="PageNumber"/>
        <w:sz w:val="18"/>
      </w:rPr>
    </w:pPr>
    <w:r w:rsidRPr="006E3F7B">
      <w:rPr>
        <w:rStyle w:val="PageNumber"/>
        <w:sz w:val="18"/>
      </w:rPr>
      <w:fldChar w:fldCharType="begin"/>
    </w:r>
    <w:r w:rsidRPr="006E3F7B">
      <w:rPr>
        <w:rStyle w:val="PageNumber"/>
        <w:sz w:val="18"/>
      </w:rPr>
      <w:instrText xml:space="preserve">PAGE  </w:instrText>
    </w:r>
    <w:r w:rsidRPr="006E3F7B">
      <w:rPr>
        <w:rStyle w:val="PageNumber"/>
        <w:sz w:val="18"/>
      </w:rPr>
      <w:fldChar w:fldCharType="separate"/>
    </w:r>
    <w:r>
      <w:rPr>
        <w:rStyle w:val="PageNumber"/>
        <w:noProof/>
        <w:sz w:val="18"/>
      </w:rPr>
      <w:t>305</w:t>
    </w:r>
    <w:r w:rsidRPr="006E3F7B">
      <w:rPr>
        <w:rStyle w:val="PageNumber"/>
        <w:sz w:val="18"/>
      </w:rPr>
      <w:fldChar w:fldCharType="end"/>
    </w:r>
  </w:p>
  <w:p w14:paraId="1CD71869" w14:textId="77777777" w:rsidR="007A6771" w:rsidRDefault="007A677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3A98484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8528BE2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F47CEC3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A338278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2DBCEC6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E442B2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A2D5A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32AEC46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C1624ED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FBBC1A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E94434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03230A2"/>
    <w:multiLevelType w:val="hybridMultilevel"/>
    <w:tmpl w:val="014E504A"/>
    <w:lvl w:ilvl="0" w:tplc="08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" w15:restartNumberingAfterBreak="0">
    <w:nsid w:val="00D922D7"/>
    <w:multiLevelType w:val="hybridMultilevel"/>
    <w:tmpl w:val="2D3CB51A"/>
    <w:lvl w:ilvl="0" w:tplc="236AF4D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1F96819"/>
    <w:multiLevelType w:val="hybridMultilevel"/>
    <w:tmpl w:val="C360E3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6F77184"/>
    <w:multiLevelType w:val="hybridMultilevel"/>
    <w:tmpl w:val="39C463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9996A49"/>
    <w:multiLevelType w:val="multilevel"/>
    <w:tmpl w:val="5E4AAA54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6" w15:restartNumberingAfterBreak="0">
    <w:nsid w:val="0C861688"/>
    <w:multiLevelType w:val="multilevel"/>
    <w:tmpl w:val="6164A9DE"/>
    <w:lvl w:ilvl="0">
      <w:start w:val="1"/>
      <w:numFmt w:val="bullet"/>
      <w:lvlText w:null="1"/>
      <w:lvlJc w:val="left"/>
      <w:pPr>
        <w:ind w:left="432" w:hanging="432"/>
      </w:pPr>
      <w:rPr>
        <w:rFonts w:ascii="Symbol" w:hAnsi="Symbol"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7" w15:restartNumberingAfterBreak="0">
    <w:nsid w:val="12E511C1"/>
    <w:multiLevelType w:val="multilevel"/>
    <w:tmpl w:val="50C03946"/>
    <w:lvl w:ilvl="0">
      <w:start w:val="1"/>
      <w:numFmt w:val="none"/>
      <w:lvlText w:val="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8" w15:restartNumberingAfterBreak="0">
    <w:nsid w:val="19103BF9"/>
    <w:multiLevelType w:val="hybridMultilevel"/>
    <w:tmpl w:val="431021DC"/>
    <w:lvl w:ilvl="0" w:tplc="A3B03F4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131BB9"/>
    <w:multiLevelType w:val="hybridMultilevel"/>
    <w:tmpl w:val="9B8A6800"/>
    <w:lvl w:ilvl="0" w:tplc="08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0" w15:restartNumberingAfterBreak="0">
    <w:nsid w:val="2E3F6A98"/>
    <w:multiLevelType w:val="multilevel"/>
    <w:tmpl w:val="EB86319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1" w15:restartNumberingAfterBreak="0">
    <w:nsid w:val="2E5E1360"/>
    <w:multiLevelType w:val="hybridMultilevel"/>
    <w:tmpl w:val="0DF2539E"/>
    <w:lvl w:ilvl="0" w:tplc="EED27DD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01F607C"/>
    <w:multiLevelType w:val="multilevel"/>
    <w:tmpl w:val="2D3CB5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07355F0"/>
    <w:multiLevelType w:val="hybridMultilevel"/>
    <w:tmpl w:val="34305C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6AC243D"/>
    <w:multiLevelType w:val="hybridMultilevel"/>
    <w:tmpl w:val="F0347D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89E4B9E"/>
    <w:multiLevelType w:val="multilevel"/>
    <w:tmpl w:val="5E4AAA54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6" w15:restartNumberingAfterBreak="0">
    <w:nsid w:val="3B304F08"/>
    <w:multiLevelType w:val="multilevel"/>
    <w:tmpl w:val="0409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3D511CDC"/>
    <w:multiLevelType w:val="hybridMultilevel"/>
    <w:tmpl w:val="2F903580"/>
    <w:lvl w:ilvl="0" w:tplc="F7B2F93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45F2AF6"/>
    <w:multiLevelType w:val="hybridMultilevel"/>
    <w:tmpl w:val="9034ACCE"/>
    <w:lvl w:ilvl="0" w:tplc="08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9" w15:restartNumberingAfterBreak="0">
    <w:nsid w:val="467F2D36"/>
    <w:multiLevelType w:val="hybridMultilevel"/>
    <w:tmpl w:val="60B0D9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95A423C"/>
    <w:multiLevelType w:val="multilevel"/>
    <w:tmpl w:val="6E902924"/>
    <w:lvl w:ilvl="0">
      <w:start w:val="1"/>
      <w:numFmt w:val="bullet"/>
      <w:lvlText w:null="1"/>
      <w:lvlJc w:val="left"/>
      <w:pPr>
        <w:ind w:left="432" w:hanging="432"/>
      </w:pPr>
      <w:rPr>
        <w:rFonts w:ascii="Symbol" w:hAnsi="Symbol"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1" w15:restartNumberingAfterBreak="0">
    <w:nsid w:val="4D0B679B"/>
    <w:multiLevelType w:val="multilevel"/>
    <w:tmpl w:val="8F425948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2" w15:restartNumberingAfterBreak="0">
    <w:nsid w:val="571504CC"/>
    <w:multiLevelType w:val="hybridMultilevel"/>
    <w:tmpl w:val="91AA967C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3" w15:restartNumberingAfterBreak="0">
    <w:nsid w:val="5DF83752"/>
    <w:multiLevelType w:val="hybridMultilevel"/>
    <w:tmpl w:val="1BE46E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E273654"/>
    <w:multiLevelType w:val="hybridMultilevel"/>
    <w:tmpl w:val="D6ECD7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06128BF"/>
    <w:multiLevelType w:val="hybridMultilevel"/>
    <w:tmpl w:val="ADB483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24E21B3"/>
    <w:multiLevelType w:val="multilevel"/>
    <w:tmpl w:val="6164A9DE"/>
    <w:lvl w:ilvl="0">
      <w:start w:val="1"/>
      <w:numFmt w:val="bullet"/>
      <w:lvlText w:null="1"/>
      <w:lvlJc w:val="left"/>
      <w:pPr>
        <w:ind w:left="432" w:hanging="432"/>
      </w:pPr>
      <w:rPr>
        <w:rFonts w:ascii="Symbol" w:hAnsi="Symbol"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7" w15:restartNumberingAfterBreak="0">
    <w:nsid w:val="66E5236F"/>
    <w:multiLevelType w:val="multilevel"/>
    <w:tmpl w:val="F7BA2B7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8" w15:restartNumberingAfterBreak="0">
    <w:nsid w:val="6A917ECD"/>
    <w:multiLevelType w:val="hybridMultilevel"/>
    <w:tmpl w:val="27044A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DF04E0F"/>
    <w:multiLevelType w:val="hybridMultilevel"/>
    <w:tmpl w:val="295C11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11"/>
  </w:num>
  <w:num w:numId="3">
    <w:abstractNumId w:val="28"/>
  </w:num>
  <w:num w:numId="4">
    <w:abstractNumId w:val="24"/>
  </w:num>
  <w:num w:numId="5">
    <w:abstractNumId w:val="23"/>
  </w:num>
  <w:num w:numId="6">
    <w:abstractNumId w:val="14"/>
  </w:num>
  <w:num w:numId="7">
    <w:abstractNumId w:val="10"/>
  </w:num>
  <w:num w:numId="8">
    <w:abstractNumId w:val="8"/>
  </w:num>
  <w:num w:numId="9">
    <w:abstractNumId w:val="7"/>
  </w:num>
  <w:num w:numId="10">
    <w:abstractNumId w:val="6"/>
  </w:num>
  <w:num w:numId="11">
    <w:abstractNumId w:val="5"/>
  </w:num>
  <w:num w:numId="12">
    <w:abstractNumId w:val="9"/>
  </w:num>
  <w:num w:numId="13">
    <w:abstractNumId w:val="4"/>
  </w:num>
  <w:num w:numId="14">
    <w:abstractNumId w:val="3"/>
  </w:num>
  <w:num w:numId="15">
    <w:abstractNumId w:val="2"/>
  </w:num>
  <w:num w:numId="16">
    <w:abstractNumId w:val="1"/>
  </w:num>
  <w:num w:numId="17">
    <w:abstractNumId w:val="19"/>
  </w:num>
  <w:num w:numId="18">
    <w:abstractNumId w:val="39"/>
  </w:num>
  <w:num w:numId="19">
    <w:abstractNumId w:val="38"/>
  </w:num>
  <w:num w:numId="20">
    <w:abstractNumId w:val="0"/>
  </w:num>
  <w:num w:numId="21">
    <w:abstractNumId w:val="16"/>
  </w:num>
  <w:num w:numId="22">
    <w:abstractNumId w:val="26"/>
  </w:num>
  <w:num w:numId="23">
    <w:abstractNumId w:val="16"/>
  </w:num>
  <w:num w:numId="24">
    <w:abstractNumId w:val="31"/>
  </w:num>
  <w:num w:numId="25">
    <w:abstractNumId w:val="30"/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7"/>
  </w:num>
  <w:num w:numId="28">
    <w:abstractNumId w:val="36"/>
  </w:num>
  <w:num w:numId="29">
    <w:abstractNumId w:val="15"/>
  </w:num>
  <w:num w:numId="30">
    <w:abstractNumId w:val="25"/>
  </w:num>
  <w:num w:numId="31">
    <w:abstractNumId w:val="29"/>
  </w:num>
  <w:num w:numId="32">
    <w:abstractNumId w:val="33"/>
  </w:num>
  <w:num w:numId="33">
    <w:abstractNumId w:val="37"/>
  </w:num>
  <w:num w:numId="34">
    <w:abstractNumId w:val="20"/>
  </w:num>
  <w:num w:numId="35">
    <w:abstractNumId w:val="35"/>
  </w:num>
  <w:num w:numId="36">
    <w:abstractNumId w:val="13"/>
  </w:num>
  <w:num w:numId="37">
    <w:abstractNumId w:val="12"/>
  </w:num>
  <w:num w:numId="38">
    <w:abstractNumId w:val="27"/>
  </w:num>
  <w:num w:numId="39">
    <w:abstractNumId w:val="18"/>
  </w:num>
  <w:num w:numId="40">
    <w:abstractNumId w:val="22"/>
  </w:num>
  <w:num w:numId="41">
    <w:abstractNumId w:val="21"/>
  </w:num>
  <w:num w:numId="42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3"/>
  <w:printFractionalCharacterWidth/>
  <w:embedSystemFonts/>
  <w:mirrorMargins/>
  <w:hideGrammaticalErrors/>
  <w:proofState w:spelling="clean" w:grammar="clean"/>
  <w:attachedTemplate r:id="rId1"/>
  <w:stylePaneSortMethod w:val="0000"/>
  <w:defaultTabStop w:val="720"/>
  <w:doNotHyphenateCaps/>
  <w:evenAndOddHeaders/>
  <w:displayHorizontalDrawingGridEvery w:val="0"/>
  <w:displayVerticalDrawingGridEvery w:val="0"/>
  <w:doNotUseMarginsForDrawingGridOrigin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792C"/>
    <w:rsid w:val="0000052B"/>
    <w:rsid w:val="00001A71"/>
    <w:rsid w:val="00001DB9"/>
    <w:rsid w:val="0000615C"/>
    <w:rsid w:val="00007765"/>
    <w:rsid w:val="0001106F"/>
    <w:rsid w:val="00011222"/>
    <w:rsid w:val="0001204C"/>
    <w:rsid w:val="00012595"/>
    <w:rsid w:val="00014C49"/>
    <w:rsid w:val="00014D64"/>
    <w:rsid w:val="00015EAF"/>
    <w:rsid w:val="00020C3E"/>
    <w:rsid w:val="000229E2"/>
    <w:rsid w:val="000238E9"/>
    <w:rsid w:val="000248CE"/>
    <w:rsid w:val="00026A14"/>
    <w:rsid w:val="00026A5D"/>
    <w:rsid w:val="00030272"/>
    <w:rsid w:val="00030C2F"/>
    <w:rsid w:val="000314DA"/>
    <w:rsid w:val="000315EF"/>
    <w:rsid w:val="000324C4"/>
    <w:rsid w:val="000330D7"/>
    <w:rsid w:val="00033910"/>
    <w:rsid w:val="00034006"/>
    <w:rsid w:val="00034159"/>
    <w:rsid w:val="00037037"/>
    <w:rsid w:val="00037DD0"/>
    <w:rsid w:val="000403BF"/>
    <w:rsid w:val="0004048E"/>
    <w:rsid w:val="000408F8"/>
    <w:rsid w:val="00040A43"/>
    <w:rsid w:val="0004247A"/>
    <w:rsid w:val="00043240"/>
    <w:rsid w:val="00044353"/>
    <w:rsid w:val="00044D1C"/>
    <w:rsid w:val="0004506A"/>
    <w:rsid w:val="00045D74"/>
    <w:rsid w:val="000517F0"/>
    <w:rsid w:val="00052CC5"/>
    <w:rsid w:val="00054614"/>
    <w:rsid w:val="00060344"/>
    <w:rsid w:val="00060800"/>
    <w:rsid w:val="000626D4"/>
    <w:rsid w:val="00064D36"/>
    <w:rsid w:val="00065C1F"/>
    <w:rsid w:val="000661D8"/>
    <w:rsid w:val="00067033"/>
    <w:rsid w:val="000671E4"/>
    <w:rsid w:val="00067B80"/>
    <w:rsid w:val="00067E30"/>
    <w:rsid w:val="00067ED3"/>
    <w:rsid w:val="000716E5"/>
    <w:rsid w:val="00072C38"/>
    <w:rsid w:val="000736C1"/>
    <w:rsid w:val="00074726"/>
    <w:rsid w:val="00077024"/>
    <w:rsid w:val="00081750"/>
    <w:rsid w:val="00082927"/>
    <w:rsid w:val="00082A07"/>
    <w:rsid w:val="000834A0"/>
    <w:rsid w:val="00083649"/>
    <w:rsid w:val="00085245"/>
    <w:rsid w:val="00085F65"/>
    <w:rsid w:val="00086FFD"/>
    <w:rsid w:val="00087439"/>
    <w:rsid w:val="00090208"/>
    <w:rsid w:val="000911F1"/>
    <w:rsid w:val="00091682"/>
    <w:rsid w:val="000916D1"/>
    <w:rsid w:val="00091EDD"/>
    <w:rsid w:val="00094246"/>
    <w:rsid w:val="00094E45"/>
    <w:rsid w:val="00097B58"/>
    <w:rsid w:val="000A3B99"/>
    <w:rsid w:val="000A4A79"/>
    <w:rsid w:val="000A4A88"/>
    <w:rsid w:val="000B1641"/>
    <w:rsid w:val="000B363E"/>
    <w:rsid w:val="000B3951"/>
    <w:rsid w:val="000B48C5"/>
    <w:rsid w:val="000B6944"/>
    <w:rsid w:val="000B6B94"/>
    <w:rsid w:val="000B7DA0"/>
    <w:rsid w:val="000C0ED9"/>
    <w:rsid w:val="000C34B4"/>
    <w:rsid w:val="000C4E39"/>
    <w:rsid w:val="000C7FE0"/>
    <w:rsid w:val="000D2284"/>
    <w:rsid w:val="000D2906"/>
    <w:rsid w:val="000D31EA"/>
    <w:rsid w:val="000D329A"/>
    <w:rsid w:val="000D3996"/>
    <w:rsid w:val="000D402C"/>
    <w:rsid w:val="000D5033"/>
    <w:rsid w:val="000D5DFF"/>
    <w:rsid w:val="000D6092"/>
    <w:rsid w:val="000E1ABB"/>
    <w:rsid w:val="000E29B7"/>
    <w:rsid w:val="000E38C5"/>
    <w:rsid w:val="000E4C00"/>
    <w:rsid w:val="000E5084"/>
    <w:rsid w:val="000E6233"/>
    <w:rsid w:val="000E639E"/>
    <w:rsid w:val="000F2A7A"/>
    <w:rsid w:val="000F42EA"/>
    <w:rsid w:val="000F70BC"/>
    <w:rsid w:val="001003B5"/>
    <w:rsid w:val="00102797"/>
    <w:rsid w:val="00102D80"/>
    <w:rsid w:val="001041A0"/>
    <w:rsid w:val="001058B3"/>
    <w:rsid w:val="00105984"/>
    <w:rsid w:val="0011027A"/>
    <w:rsid w:val="00110AB7"/>
    <w:rsid w:val="00110FE1"/>
    <w:rsid w:val="001122BC"/>
    <w:rsid w:val="00114F5D"/>
    <w:rsid w:val="00115354"/>
    <w:rsid w:val="00116F38"/>
    <w:rsid w:val="00117A3F"/>
    <w:rsid w:val="00120899"/>
    <w:rsid w:val="00124D86"/>
    <w:rsid w:val="00125D1E"/>
    <w:rsid w:val="001272C2"/>
    <w:rsid w:val="0012735D"/>
    <w:rsid w:val="001278BB"/>
    <w:rsid w:val="00130D18"/>
    <w:rsid w:val="001322F1"/>
    <w:rsid w:val="00132CF2"/>
    <w:rsid w:val="00132EE9"/>
    <w:rsid w:val="0013475C"/>
    <w:rsid w:val="00135EC3"/>
    <w:rsid w:val="00136D1C"/>
    <w:rsid w:val="00142DD9"/>
    <w:rsid w:val="00143B82"/>
    <w:rsid w:val="00146097"/>
    <w:rsid w:val="00147F63"/>
    <w:rsid w:val="001509D2"/>
    <w:rsid w:val="00153D7E"/>
    <w:rsid w:val="001541E9"/>
    <w:rsid w:val="00155C41"/>
    <w:rsid w:val="001564C4"/>
    <w:rsid w:val="00160833"/>
    <w:rsid w:val="001609EC"/>
    <w:rsid w:val="001611C6"/>
    <w:rsid w:val="00163389"/>
    <w:rsid w:val="001639F1"/>
    <w:rsid w:val="00166862"/>
    <w:rsid w:val="00166DCE"/>
    <w:rsid w:val="0017194B"/>
    <w:rsid w:val="00174EC0"/>
    <w:rsid w:val="00175264"/>
    <w:rsid w:val="00176712"/>
    <w:rsid w:val="00177299"/>
    <w:rsid w:val="00177C3B"/>
    <w:rsid w:val="001802CF"/>
    <w:rsid w:val="00183DFE"/>
    <w:rsid w:val="00187A57"/>
    <w:rsid w:val="0019080D"/>
    <w:rsid w:val="00191006"/>
    <w:rsid w:val="00191B0E"/>
    <w:rsid w:val="00191CCF"/>
    <w:rsid w:val="001922E0"/>
    <w:rsid w:val="0019263E"/>
    <w:rsid w:val="0019393E"/>
    <w:rsid w:val="00194657"/>
    <w:rsid w:val="0019756D"/>
    <w:rsid w:val="0019796C"/>
    <w:rsid w:val="001A07BB"/>
    <w:rsid w:val="001A1E2E"/>
    <w:rsid w:val="001A2B5C"/>
    <w:rsid w:val="001A64E9"/>
    <w:rsid w:val="001B1712"/>
    <w:rsid w:val="001B18A6"/>
    <w:rsid w:val="001B5354"/>
    <w:rsid w:val="001B703B"/>
    <w:rsid w:val="001C2210"/>
    <w:rsid w:val="001C3392"/>
    <w:rsid w:val="001C43BB"/>
    <w:rsid w:val="001C5B0B"/>
    <w:rsid w:val="001C5B5F"/>
    <w:rsid w:val="001C6AAF"/>
    <w:rsid w:val="001C7AF1"/>
    <w:rsid w:val="001D09A5"/>
    <w:rsid w:val="001D0F6F"/>
    <w:rsid w:val="001D69D5"/>
    <w:rsid w:val="001D7B37"/>
    <w:rsid w:val="001E0B40"/>
    <w:rsid w:val="001E0FCF"/>
    <w:rsid w:val="001E1165"/>
    <w:rsid w:val="001E13B1"/>
    <w:rsid w:val="001E262A"/>
    <w:rsid w:val="001E2741"/>
    <w:rsid w:val="001E34BA"/>
    <w:rsid w:val="001E5853"/>
    <w:rsid w:val="001E6420"/>
    <w:rsid w:val="001E644A"/>
    <w:rsid w:val="001F1B9A"/>
    <w:rsid w:val="001F232C"/>
    <w:rsid w:val="001F46C2"/>
    <w:rsid w:val="001F48B0"/>
    <w:rsid w:val="001F4F4C"/>
    <w:rsid w:val="001F6240"/>
    <w:rsid w:val="0020025D"/>
    <w:rsid w:val="00200FCA"/>
    <w:rsid w:val="00202C9B"/>
    <w:rsid w:val="002038AC"/>
    <w:rsid w:val="0020532C"/>
    <w:rsid w:val="0020580E"/>
    <w:rsid w:val="00207161"/>
    <w:rsid w:val="00211F90"/>
    <w:rsid w:val="00212840"/>
    <w:rsid w:val="00216ABB"/>
    <w:rsid w:val="00222FF7"/>
    <w:rsid w:val="0022376E"/>
    <w:rsid w:val="00223C7F"/>
    <w:rsid w:val="00227DEA"/>
    <w:rsid w:val="00230FB8"/>
    <w:rsid w:val="00231240"/>
    <w:rsid w:val="00231721"/>
    <w:rsid w:val="00233B81"/>
    <w:rsid w:val="00233EB2"/>
    <w:rsid w:val="0023405E"/>
    <w:rsid w:val="00235FC4"/>
    <w:rsid w:val="00237C3A"/>
    <w:rsid w:val="00240499"/>
    <w:rsid w:val="00240A00"/>
    <w:rsid w:val="002431AF"/>
    <w:rsid w:val="00243AD9"/>
    <w:rsid w:val="00243F2D"/>
    <w:rsid w:val="002442C7"/>
    <w:rsid w:val="0024559C"/>
    <w:rsid w:val="00246BF6"/>
    <w:rsid w:val="00246EB2"/>
    <w:rsid w:val="00247A80"/>
    <w:rsid w:val="002520FE"/>
    <w:rsid w:val="00252A93"/>
    <w:rsid w:val="00253304"/>
    <w:rsid w:val="0025421C"/>
    <w:rsid w:val="002544EE"/>
    <w:rsid w:val="00255287"/>
    <w:rsid w:val="00255D3E"/>
    <w:rsid w:val="00256141"/>
    <w:rsid w:val="002574CF"/>
    <w:rsid w:val="0025752E"/>
    <w:rsid w:val="0026027D"/>
    <w:rsid w:val="00260985"/>
    <w:rsid w:val="002609A8"/>
    <w:rsid w:val="0026145C"/>
    <w:rsid w:val="00262A4F"/>
    <w:rsid w:val="00265EB2"/>
    <w:rsid w:val="0026673B"/>
    <w:rsid w:val="00270CEE"/>
    <w:rsid w:val="00272E7C"/>
    <w:rsid w:val="00273395"/>
    <w:rsid w:val="00275E8E"/>
    <w:rsid w:val="002767A2"/>
    <w:rsid w:val="00281C69"/>
    <w:rsid w:val="002820A4"/>
    <w:rsid w:val="002824B9"/>
    <w:rsid w:val="00283ED5"/>
    <w:rsid w:val="00284B50"/>
    <w:rsid w:val="00284DC3"/>
    <w:rsid w:val="002860EA"/>
    <w:rsid w:val="00290D9B"/>
    <w:rsid w:val="002928A3"/>
    <w:rsid w:val="00292CBB"/>
    <w:rsid w:val="00293A66"/>
    <w:rsid w:val="002948BB"/>
    <w:rsid w:val="00294F73"/>
    <w:rsid w:val="002A0219"/>
    <w:rsid w:val="002A3C6E"/>
    <w:rsid w:val="002A4B32"/>
    <w:rsid w:val="002A50C3"/>
    <w:rsid w:val="002A5389"/>
    <w:rsid w:val="002A5E48"/>
    <w:rsid w:val="002A7681"/>
    <w:rsid w:val="002A79C8"/>
    <w:rsid w:val="002A7D41"/>
    <w:rsid w:val="002B005B"/>
    <w:rsid w:val="002B12A3"/>
    <w:rsid w:val="002B1E24"/>
    <w:rsid w:val="002B254E"/>
    <w:rsid w:val="002B3E9E"/>
    <w:rsid w:val="002B4535"/>
    <w:rsid w:val="002B6E5E"/>
    <w:rsid w:val="002C15A6"/>
    <w:rsid w:val="002C3F3F"/>
    <w:rsid w:val="002C4F22"/>
    <w:rsid w:val="002C50C6"/>
    <w:rsid w:val="002C5A83"/>
    <w:rsid w:val="002D00F9"/>
    <w:rsid w:val="002D300A"/>
    <w:rsid w:val="002D3F5C"/>
    <w:rsid w:val="002D4ECE"/>
    <w:rsid w:val="002D5B5D"/>
    <w:rsid w:val="002E29CB"/>
    <w:rsid w:val="002E3266"/>
    <w:rsid w:val="002E6A18"/>
    <w:rsid w:val="002F03C1"/>
    <w:rsid w:val="002F0AD5"/>
    <w:rsid w:val="002F13BE"/>
    <w:rsid w:val="002F1B8A"/>
    <w:rsid w:val="002F2110"/>
    <w:rsid w:val="002F3914"/>
    <w:rsid w:val="002F3B0F"/>
    <w:rsid w:val="002F641C"/>
    <w:rsid w:val="002F715C"/>
    <w:rsid w:val="002F7A84"/>
    <w:rsid w:val="0030134D"/>
    <w:rsid w:val="00301C29"/>
    <w:rsid w:val="00301F1D"/>
    <w:rsid w:val="00302638"/>
    <w:rsid w:val="003037F5"/>
    <w:rsid w:val="003050CC"/>
    <w:rsid w:val="00305927"/>
    <w:rsid w:val="00305C03"/>
    <w:rsid w:val="00310A5F"/>
    <w:rsid w:val="003123EF"/>
    <w:rsid w:val="003125C1"/>
    <w:rsid w:val="00312703"/>
    <w:rsid w:val="00312F84"/>
    <w:rsid w:val="00317134"/>
    <w:rsid w:val="00322728"/>
    <w:rsid w:val="00322D4E"/>
    <w:rsid w:val="00322F51"/>
    <w:rsid w:val="0032349D"/>
    <w:rsid w:val="00323B02"/>
    <w:rsid w:val="00325C8A"/>
    <w:rsid w:val="0032659F"/>
    <w:rsid w:val="00327874"/>
    <w:rsid w:val="00333B65"/>
    <w:rsid w:val="00334448"/>
    <w:rsid w:val="0033457B"/>
    <w:rsid w:val="003347EA"/>
    <w:rsid w:val="00336316"/>
    <w:rsid w:val="003363E2"/>
    <w:rsid w:val="00340578"/>
    <w:rsid w:val="0034064F"/>
    <w:rsid w:val="0034473C"/>
    <w:rsid w:val="003457C0"/>
    <w:rsid w:val="00345BC4"/>
    <w:rsid w:val="00346DB3"/>
    <w:rsid w:val="00346FCB"/>
    <w:rsid w:val="003476CA"/>
    <w:rsid w:val="00347913"/>
    <w:rsid w:val="003508E2"/>
    <w:rsid w:val="00350AC0"/>
    <w:rsid w:val="00352773"/>
    <w:rsid w:val="00352EFB"/>
    <w:rsid w:val="0035492D"/>
    <w:rsid w:val="00356AA0"/>
    <w:rsid w:val="00356AF8"/>
    <w:rsid w:val="00357289"/>
    <w:rsid w:val="00361234"/>
    <w:rsid w:val="00364959"/>
    <w:rsid w:val="00364EAA"/>
    <w:rsid w:val="003651C5"/>
    <w:rsid w:val="003669FF"/>
    <w:rsid w:val="00367014"/>
    <w:rsid w:val="003672A3"/>
    <w:rsid w:val="00372338"/>
    <w:rsid w:val="003757E7"/>
    <w:rsid w:val="0037595B"/>
    <w:rsid w:val="00384474"/>
    <w:rsid w:val="003857B6"/>
    <w:rsid w:val="00386945"/>
    <w:rsid w:val="00390599"/>
    <w:rsid w:val="0039091B"/>
    <w:rsid w:val="00392495"/>
    <w:rsid w:val="003930C6"/>
    <w:rsid w:val="00395708"/>
    <w:rsid w:val="00395820"/>
    <w:rsid w:val="00395900"/>
    <w:rsid w:val="0039666A"/>
    <w:rsid w:val="0039746E"/>
    <w:rsid w:val="003A0D5B"/>
    <w:rsid w:val="003A2BF9"/>
    <w:rsid w:val="003A6D81"/>
    <w:rsid w:val="003A7B91"/>
    <w:rsid w:val="003B03B1"/>
    <w:rsid w:val="003B4955"/>
    <w:rsid w:val="003B640E"/>
    <w:rsid w:val="003B667E"/>
    <w:rsid w:val="003B6B9E"/>
    <w:rsid w:val="003B6FB4"/>
    <w:rsid w:val="003B7365"/>
    <w:rsid w:val="003B76EE"/>
    <w:rsid w:val="003C3034"/>
    <w:rsid w:val="003C455A"/>
    <w:rsid w:val="003C4B55"/>
    <w:rsid w:val="003C5227"/>
    <w:rsid w:val="003C5400"/>
    <w:rsid w:val="003C549F"/>
    <w:rsid w:val="003C6170"/>
    <w:rsid w:val="003C7A06"/>
    <w:rsid w:val="003C7B3A"/>
    <w:rsid w:val="003C7DF7"/>
    <w:rsid w:val="003D2387"/>
    <w:rsid w:val="003D27A3"/>
    <w:rsid w:val="003E22EE"/>
    <w:rsid w:val="003E2645"/>
    <w:rsid w:val="003E439C"/>
    <w:rsid w:val="003E4CBA"/>
    <w:rsid w:val="003E4ECE"/>
    <w:rsid w:val="003E6461"/>
    <w:rsid w:val="003E7C20"/>
    <w:rsid w:val="003E7C45"/>
    <w:rsid w:val="003F1C14"/>
    <w:rsid w:val="003F4AAA"/>
    <w:rsid w:val="003F6D21"/>
    <w:rsid w:val="003F774E"/>
    <w:rsid w:val="003F791B"/>
    <w:rsid w:val="00400F2A"/>
    <w:rsid w:val="004015AD"/>
    <w:rsid w:val="00401868"/>
    <w:rsid w:val="00401D92"/>
    <w:rsid w:val="004028FD"/>
    <w:rsid w:val="00403886"/>
    <w:rsid w:val="00405026"/>
    <w:rsid w:val="00405D4C"/>
    <w:rsid w:val="00405E60"/>
    <w:rsid w:val="00406CEB"/>
    <w:rsid w:val="00410767"/>
    <w:rsid w:val="00410CB1"/>
    <w:rsid w:val="00411A71"/>
    <w:rsid w:val="00414851"/>
    <w:rsid w:val="00415A39"/>
    <w:rsid w:val="00420E62"/>
    <w:rsid w:val="00420F18"/>
    <w:rsid w:val="004233C6"/>
    <w:rsid w:val="00423799"/>
    <w:rsid w:val="00423936"/>
    <w:rsid w:val="00427FD2"/>
    <w:rsid w:val="0043055B"/>
    <w:rsid w:val="00432E33"/>
    <w:rsid w:val="00434545"/>
    <w:rsid w:val="00434594"/>
    <w:rsid w:val="00436308"/>
    <w:rsid w:val="00437D4E"/>
    <w:rsid w:val="00440801"/>
    <w:rsid w:val="00441478"/>
    <w:rsid w:val="0044154B"/>
    <w:rsid w:val="00445617"/>
    <w:rsid w:val="00446573"/>
    <w:rsid w:val="00450754"/>
    <w:rsid w:val="00450BF6"/>
    <w:rsid w:val="00453E59"/>
    <w:rsid w:val="00455133"/>
    <w:rsid w:val="00455406"/>
    <w:rsid w:val="00455673"/>
    <w:rsid w:val="004565E7"/>
    <w:rsid w:val="00456623"/>
    <w:rsid w:val="00461C64"/>
    <w:rsid w:val="00464D1C"/>
    <w:rsid w:val="00465627"/>
    <w:rsid w:val="00466DF3"/>
    <w:rsid w:val="00470B00"/>
    <w:rsid w:val="004713A3"/>
    <w:rsid w:val="00473404"/>
    <w:rsid w:val="004764B2"/>
    <w:rsid w:val="00476891"/>
    <w:rsid w:val="0047767A"/>
    <w:rsid w:val="00477F41"/>
    <w:rsid w:val="004806CC"/>
    <w:rsid w:val="004848D4"/>
    <w:rsid w:val="004851FC"/>
    <w:rsid w:val="00487CF1"/>
    <w:rsid w:val="00490E7E"/>
    <w:rsid w:val="00492FE7"/>
    <w:rsid w:val="00494204"/>
    <w:rsid w:val="00496629"/>
    <w:rsid w:val="004970CB"/>
    <w:rsid w:val="004976A1"/>
    <w:rsid w:val="004A0BA9"/>
    <w:rsid w:val="004A16D1"/>
    <w:rsid w:val="004A54FA"/>
    <w:rsid w:val="004A5A45"/>
    <w:rsid w:val="004A64F3"/>
    <w:rsid w:val="004A71C5"/>
    <w:rsid w:val="004B042B"/>
    <w:rsid w:val="004B1E41"/>
    <w:rsid w:val="004B390C"/>
    <w:rsid w:val="004B3921"/>
    <w:rsid w:val="004B5C29"/>
    <w:rsid w:val="004C0C6C"/>
    <w:rsid w:val="004C0F1B"/>
    <w:rsid w:val="004C2D6C"/>
    <w:rsid w:val="004C568B"/>
    <w:rsid w:val="004D26B5"/>
    <w:rsid w:val="004D2D93"/>
    <w:rsid w:val="004D3005"/>
    <w:rsid w:val="004D3D43"/>
    <w:rsid w:val="004D41EC"/>
    <w:rsid w:val="004D45AB"/>
    <w:rsid w:val="004D4BA4"/>
    <w:rsid w:val="004D6DAD"/>
    <w:rsid w:val="004E19E0"/>
    <w:rsid w:val="004E4607"/>
    <w:rsid w:val="004E71B4"/>
    <w:rsid w:val="004E7297"/>
    <w:rsid w:val="004F02B5"/>
    <w:rsid w:val="004F0C6D"/>
    <w:rsid w:val="004F21EF"/>
    <w:rsid w:val="004F2334"/>
    <w:rsid w:val="004F2348"/>
    <w:rsid w:val="004F321A"/>
    <w:rsid w:val="004F3E35"/>
    <w:rsid w:val="004F72F1"/>
    <w:rsid w:val="00500012"/>
    <w:rsid w:val="005002CB"/>
    <w:rsid w:val="005021E8"/>
    <w:rsid w:val="00502DB1"/>
    <w:rsid w:val="00503E0C"/>
    <w:rsid w:val="00503E5E"/>
    <w:rsid w:val="00504612"/>
    <w:rsid w:val="00504774"/>
    <w:rsid w:val="005105D4"/>
    <w:rsid w:val="0051232F"/>
    <w:rsid w:val="005142FA"/>
    <w:rsid w:val="00514CF7"/>
    <w:rsid w:val="005152D1"/>
    <w:rsid w:val="00515557"/>
    <w:rsid w:val="005157AE"/>
    <w:rsid w:val="00516BC2"/>
    <w:rsid w:val="00516D9A"/>
    <w:rsid w:val="00517667"/>
    <w:rsid w:val="0051767D"/>
    <w:rsid w:val="005206E2"/>
    <w:rsid w:val="00521A6C"/>
    <w:rsid w:val="005235CF"/>
    <w:rsid w:val="0052368E"/>
    <w:rsid w:val="00523E47"/>
    <w:rsid w:val="00524271"/>
    <w:rsid w:val="00524539"/>
    <w:rsid w:val="00524DB4"/>
    <w:rsid w:val="00525C59"/>
    <w:rsid w:val="005261E4"/>
    <w:rsid w:val="00526521"/>
    <w:rsid w:val="00530958"/>
    <w:rsid w:val="005331AA"/>
    <w:rsid w:val="00533E87"/>
    <w:rsid w:val="00534C2A"/>
    <w:rsid w:val="00536D88"/>
    <w:rsid w:val="005373E5"/>
    <w:rsid w:val="00537DD8"/>
    <w:rsid w:val="005403CA"/>
    <w:rsid w:val="005426C0"/>
    <w:rsid w:val="00542AD3"/>
    <w:rsid w:val="0054744D"/>
    <w:rsid w:val="00547FCF"/>
    <w:rsid w:val="00556588"/>
    <w:rsid w:val="005572C4"/>
    <w:rsid w:val="0056034A"/>
    <w:rsid w:val="00561678"/>
    <w:rsid w:val="00563FB3"/>
    <w:rsid w:val="005661E9"/>
    <w:rsid w:val="00566907"/>
    <w:rsid w:val="005674E9"/>
    <w:rsid w:val="00574236"/>
    <w:rsid w:val="00576854"/>
    <w:rsid w:val="005769B3"/>
    <w:rsid w:val="005770A9"/>
    <w:rsid w:val="00580A17"/>
    <w:rsid w:val="005810B5"/>
    <w:rsid w:val="005816A6"/>
    <w:rsid w:val="00581962"/>
    <w:rsid w:val="00581F79"/>
    <w:rsid w:val="00582047"/>
    <w:rsid w:val="00582623"/>
    <w:rsid w:val="005828AD"/>
    <w:rsid w:val="00582ACA"/>
    <w:rsid w:val="0058300F"/>
    <w:rsid w:val="005835B2"/>
    <w:rsid w:val="00583A83"/>
    <w:rsid w:val="00584352"/>
    <w:rsid w:val="0058568B"/>
    <w:rsid w:val="00586D96"/>
    <w:rsid w:val="005874FB"/>
    <w:rsid w:val="00591057"/>
    <w:rsid w:val="00591B5A"/>
    <w:rsid w:val="00592CA8"/>
    <w:rsid w:val="00594FA2"/>
    <w:rsid w:val="00595C93"/>
    <w:rsid w:val="00597EBA"/>
    <w:rsid w:val="005A5815"/>
    <w:rsid w:val="005A6231"/>
    <w:rsid w:val="005A63F7"/>
    <w:rsid w:val="005A6A22"/>
    <w:rsid w:val="005B0E77"/>
    <w:rsid w:val="005B2C69"/>
    <w:rsid w:val="005B656C"/>
    <w:rsid w:val="005B700E"/>
    <w:rsid w:val="005B72B6"/>
    <w:rsid w:val="005C1AC7"/>
    <w:rsid w:val="005C235D"/>
    <w:rsid w:val="005C2F16"/>
    <w:rsid w:val="005C2F57"/>
    <w:rsid w:val="005C2FEC"/>
    <w:rsid w:val="005C3419"/>
    <w:rsid w:val="005C4C9A"/>
    <w:rsid w:val="005C65CE"/>
    <w:rsid w:val="005C7793"/>
    <w:rsid w:val="005D2703"/>
    <w:rsid w:val="005D3577"/>
    <w:rsid w:val="005D60A3"/>
    <w:rsid w:val="005D6DA7"/>
    <w:rsid w:val="005D7045"/>
    <w:rsid w:val="005D73BD"/>
    <w:rsid w:val="005D7885"/>
    <w:rsid w:val="005D7BDE"/>
    <w:rsid w:val="005E01C5"/>
    <w:rsid w:val="005E0659"/>
    <w:rsid w:val="005E1F29"/>
    <w:rsid w:val="005E26F3"/>
    <w:rsid w:val="005E28D7"/>
    <w:rsid w:val="005E4244"/>
    <w:rsid w:val="005E6928"/>
    <w:rsid w:val="005E7349"/>
    <w:rsid w:val="005E74BF"/>
    <w:rsid w:val="005F5364"/>
    <w:rsid w:val="005F5ABC"/>
    <w:rsid w:val="005F5F50"/>
    <w:rsid w:val="005F6AF0"/>
    <w:rsid w:val="005F6D54"/>
    <w:rsid w:val="00600B59"/>
    <w:rsid w:val="00601E91"/>
    <w:rsid w:val="00602030"/>
    <w:rsid w:val="00602E24"/>
    <w:rsid w:val="0060526C"/>
    <w:rsid w:val="00606138"/>
    <w:rsid w:val="0061109F"/>
    <w:rsid w:val="006118FD"/>
    <w:rsid w:val="00612B7B"/>
    <w:rsid w:val="00613C41"/>
    <w:rsid w:val="00614F24"/>
    <w:rsid w:val="0061566C"/>
    <w:rsid w:val="006158BD"/>
    <w:rsid w:val="0061659B"/>
    <w:rsid w:val="00621028"/>
    <w:rsid w:val="0062185E"/>
    <w:rsid w:val="00622F30"/>
    <w:rsid w:val="0062367D"/>
    <w:rsid w:val="0062484F"/>
    <w:rsid w:val="00624FAA"/>
    <w:rsid w:val="00634624"/>
    <w:rsid w:val="00636DA7"/>
    <w:rsid w:val="006371D7"/>
    <w:rsid w:val="00640689"/>
    <w:rsid w:val="00642676"/>
    <w:rsid w:val="0064469A"/>
    <w:rsid w:val="00646DB1"/>
    <w:rsid w:val="006475E4"/>
    <w:rsid w:val="00647B0E"/>
    <w:rsid w:val="00650BD2"/>
    <w:rsid w:val="006540CF"/>
    <w:rsid w:val="006550C1"/>
    <w:rsid w:val="00660876"/>
    <w:rsid w:val="00661184"/>
    <w:rsid w:val="00661F88"/>
    <w:rsid w:val="00662228"/>
    <w:rsid w:val="00664F77"/>
    <w:rsid w:val="00666B22"/>
    <w:rsid w:val="00670568"/>
    <w:rsid w:val="006731C2"/>
    <w:rsid w:val="006742F5"/>
    <w:rsid w:val="0067468F"/>
    <w:rsid w:val="00675255"/>
    <w:rsid w:val="006762ED"/>
    <w:rsid w:val="00676371"/>
    <w:rsid w:val="00677F53"/>
    <w:rsid w:val="00682A9A"/>
    <w:rsid w:val="00684792"/>
    <w:rsid w:val="0068774D"/>
    <w:rsid w:val="00687AEF"/>
    <w:rsid w:val="0069205E"/>
    <w:rsid w:val="0069372A"/>
    <w:rsid w:val="00693B51"/>
    <w:rsid w:val="00694438"/>
    <w:rsid w:val="0069596A"/>
    <w:rsid w:val="00695D72"/>
    <w:rsid w:val="006963FE"/>
    <w:rsid w:val="00696523"/>
    <w:rsid w:val="006A1D41"/>
    <w:rsid w:val="006A224A"/>
    <w:rsid w:val="006A2458"/>
    <w:rsid w:val="006A31CF"/>
    <w:rsid w:val="006A6CF1"/>
    <w:rsid w:val="006A777D"/>
    <w:rsid w:val="006A788B"/>
    <w:rsid w:val="006B14D4"/>
    <w:rsid w:val="006B2AF6"/>
    <w:rsid w:val="006B2B61"/>
    <w:rsid w:val="006B3E70"/>
    <w:rsid w:val="006B6420"/>
    <w:rsid w:val="006B653E"/>
    <w:rsid w:val="006B7391"/>
    <w:rsid w:val="006B761D"/>
    <w:rsid w:val="006C1DF2"/>
    <w:rsid w:val="006C2E4C"/>
    <w:rsid w:val="006C2FE1"/>
    <w:rsid w:val="006C466B"/>
    <w:rsid w:val="006C6EF8"/>
    <w:rsid w:val="006C715C"/>
    <w:rsid w:val="006C74E1"/>
    <w:rsid w:val="006D050B"/>
    <w:rsid w:val="006D1319"/>
    <w:rsid w:val="006D3C37"/>
    <w:rsid w:val="006D5193"/>
    <w:rsid w:val="006D57EF"/>
    <w:rsid w:val="006D6C0A"/>
    <w:rsid w:val="006D71A5"/>
    <w:rsid w:val="006E0AFA"/>
    <w:rsid w:val="006E0FC5"/>
    <w:rsid w:val="006E115C"/>
    <w:rsid w:val="006E14C4"/>
    <w:rsid w:val="006E173D"/>
    <w:rsid w:val="006E3F7B"/>
    <w:rsid w:val="006E4EF4"/>
    <w:rsid w:val="006E508E"/>
    <w:rsid w:val="006E5B63"/>
    <w:rsid w:val="006E76DD"/>
    <w:rsid w:val="006F0986"/>
    <w:rsid w:val="006F24DF"/>
    <w:rsid w:val="006F2C73"/>
    <w:rsid w:val="006F4507"/>
    <w:rsid w:val="006F4544"/>
    <w:rsid w:val="006F5D39"/>
    <w:rsid w:val="006F5E0B"/>
    <w:rsid w:val="006F64C1"/>
    <w:rsid w:val="006F6D86"/>
    <w:rsid w:val="00701E78"/>
    <w:rsid w:val="00702A4C"/>
    <w:rsid w:val="00705AAC"/>
    <w:rsid w:val="007071CD"/>
    <w:rsid w:val="00707618"/>
    <w:rsid w:val="00710982"/>
    <w:rsid w:val="0071123E"/>
    <w:rsid w:val="00711BA6"/>
    <w:rsid w:val="00713699"/>
    <w:rsid w:val="00713C50"/>
    <w:rsid w:val="007168CF"/>
    <w:rsid w:val="00716F15"/>
    <w:rsid w:val="00720D96"/>
    <w:rsid w:val="00721ED7"/>
    <w:rsid w:val="0072516C"/>
    <w:rsid w:val="007257F2"/>
    <w:rsid w:val="00730506"/>
    <w:rsid w:val="00734C0A"/>
    <w:rsid w:val="00736AEE"/>
    <w:rsid w:val="00740505"/>
    <w:rsid w:val="00743938"/>
    <w:rsid w:val="00746692"/>
    <w:rsid w:val="00747190"/>
    <w:rsid w:val="007509D3"/>
    <w:rsid w:val="00751D02"/>
    <w:rsid w:val="00754A99"/>
    <w:rsid w:val="00756112"/>
    <w:rsid w:val="00756C57"/>
    <w:rsid w:val="00756CEA"/>
    <w:rsid w:val="00761D61"/>
    <w:rsid w:val="00765573"/>
    <w:rsid w:val="007668A5"/>
    <w:rsid w:val="00767889"/>
    <w:rsid w:val="00767C4B"/>
    <w:rsid w:val="007808AA"/>
    <w:rsid w:val="00783347"/>
    <w:rsid w:val="007840D0"/>
    <w:rsid w:val="00785CBB"/>
    <w:rsid w:val="00786EDD"/>
    <w:rsid w:val="00787C16"/>
    <w:rsid w:val="00790126"/>
    <w:rsid w:val="007915FC"/>
    <w:rsid w:val="0079440A"/>
    <w:rsid w:val="00797B9C"/>
    <w:rsid w:val="00797EEE"/>
    <w:rsid w:val="007A3F19"/>
    <w:rsid w:val="007A6771"/>
    <w:rsid w:val="007A6D54"/>
    <w:rsid w:val="007A7A4E"/>
    <w:rsid w:val="007A7B95"/>
    <w:rsid w:val="007A7BA5"/>
    <w:rsid w:val="007A7ED9"/>
    <w:rsid w:val="007B18DD"/>
    <w:rsid w:val="007B1CCE"/>
    <w:rsid w:val="007B24F9"/>
    <w:rsid w:val="007B269A"/>
    <w:rsid w:val="007B3FA1"/>
    <w:rsid w:val="007B4515"/>
    <w:rsid w:val="007B5D08"/>
    <w:rsid w:val="007C002F"/>
    <w:rsid w:val="007C22E2"/>
    <w:rsid w:val="007C2E86"/>
    <w:rsid w:val="007C34BC"/>
    <w:rsid w:val="007C515F"/>
    <w:rsid w:val="007C5AA4"/>
    <w:rsid w:val="007C6A78"/>
    <w:rsid w:val="007D31AA"/>
    <w:rsid w:val="007D37B6"/>
    <w:rsid w:val="007D38E5"/>
    <w:rsid w:val="007D4EE9"/>
    <w:rsid w:val="007D5B7D"/>
    <w:rsid w:val="007D7D53"/>
    <w:rsid w:val="007E3965"/>
    <w:rsid w:val="007E48E7"/>
    <w:rsid w:val="007E7C14"/>
    <w:rsid w:val="007F1BDA"/>
    <w:rsid w:val="007F1EF3"/>
    <w:rsid w:val="007F34E3"/>
    <w:rsid w:val="007F4C2C"/>
    <w:rsid w:val="007F568A"/>
    <w:rsid w:val="007F5D3C"/>
    <w:rsid w:val="007F5DE4"/>
    <w:rsid w:val="007F6C1E"/>
    <w:rsid w:val="0080167A"/>
    <w:rsid w:val="008028D6"/>
    <w:rsid w:val="00803354"/>
    <w:rsid w:val="00804E96"/>
    <w:rsid w:val="00805B70"/>
    <w:rsid w:val="00805D7D"/>
    <w:rsid w:val="0080638F"/>
    <w:rsid w:val="00806E2C"/>
    <w:rsid w:val="008073C8"/>
    <w:rsid w:val="00807643"/>
    <w:rsid w:val="00807CC4"/>
    <w:rsid w:val="00807CFF"/>
    <w:rsid w:val="00813D1A"/>
    <w:rsid w:val="00815E55"/>
    <w:rsid w:val="0081670B"/>
    <w:rsid w:val="00816A04"/>
    <w:rsid w:val="008171E7"/>
    <w:rsid w:val="00821E6D"/>
    <w:rsid w:val="00821E9B"/>
    <w:rsid w:val="008226C1"/>
    <w:rsid w:val="00822F2D"/>
    <w:rsid w:val="00825E05"/>
    <w:rsid w:val="008263BB"/>
    <w:rsid w:val="008268AA"/>
    <w:rsid w:val="00830255"/>
    <w:rsid w:val="00831166"/>
    <w:rsid w:val="00831916"/>
    <w:rsid w:val="00831D7B"/>
    <w:rsid w:val="008355B5"/>
    <w:rsid w:val="00835769"/>
    <w:rsid w:val="00835B6D"/>
    <w:rsid w:val="00836F55"/>
    <w:rsid w:val="0084046F"/>
    <w:rsid w:val="00841B4C"/>
    <w:rsid w:val="00841E0E"/>
    <w:rsid w:val="0084257A"/>
    <w:rsid w:val="00845699"/>
    <w:rsid w:val="00846796"/>
    <w:rsid w:val="00847344"/>
    <w:rsid w:val="00847988"/>
    <w:rsid w:val="00850049"/>
    <w:rsid w:val="00850E41"/>
    <w:rsid w:val="0085102E"/>
    <w:rsid w:val="00851EA6"/>
    <w:rsid w:val="00855900"/>
    <w:rsid w:val="00857F1F"/>
    <w:rsid w:val="0086044E"/>
    <w:rsid w:val="008606B4"/>
    <w:rsid w:val="00861511"/>
    <w:rsid w:val="0086181D"/>
    <w:rsid w:val="0086193E"/>
    <w:rsid w:val="0086226C"/>
    <w:rsid w:val="008622EE"/>
    <w:rsid w:val="0086329B"/>
    <w:rsid w:val="0086411F"/>
    <w:rsid w:val="00864D50"/>
    <w:rsid w:val="00865670"/>
    <w:rsid w:val="008668B4"/>
    <w:rsid w:val="00867C12"/>
    <w:rsid w:val="00867C33"/>
    <w:rsid w:val="00872AB3"/>
    <w:rsid w:val="00873262"/>
    <w:rsid w:val="00873B2E"/>
    <w:rsid w:val="00875841"/>
    <w:rsid w:val="00876683"/>
    <w:rsid w:val="00876D98"/>
    <w:rsid w:val="008773BA"/>
    <w:rsid w:val="00881391"/>
    <w:rsid w:val="0088185B"/>
    <w:rsid w:val="00881A6D"/>
    <w:rsid w:val="008821C0"/>
    <w:rsid w:val="008827D2"/>
    <w:rsid w:val="00884457"/>
    <w:rsid w:val="008856CD"/>
    <w:rsid w:val="00890057"/>
    <w:rsid w:val="0089105E"/>
    <w:rsid w:val="0089256E"/>
    <w:rsid w:val="00894089"/>
    <w:rsid w:val="00894D19"/>
    <w:rsid w:val="008959C1"/>
    <w:rsid w:val="00896DA2"/>
    <w:rsid w:val="0089734C"/>
    <w:rsid w:val="0089771C"/>
    <w:rsid w:val="008A2291"/>
    <w:rsid w:val="008A22E9"/>
    <w:rsid w:val="008A30AB"/>
    <w:rsid w:val="008A3D20"/>
    <w:rsid w:val="008A4DE0"/>
    <w:rsid w:val="008A5E74"/>
    <w:rsid w:val="008A6E79"/>
    <w:rsid w:val="008A78D9"/>
    <w:rsid w:val="008B0852"/>
    <w:rsid w:val="008B087C"/>
    <w:rsid w:val="008B0EC4"/>
    <w:rsid w:val="008B1257"/>
    <w:rsid w:val="008B34C5"/>
    <w:rsid w:val="008B3C20"/>
    <w:rsid w:val="008B4DE5"/>
    <w:rsid w:val="008B4E85"/>
    <w:rsid w:val="008B59F5"/>
    <w:rsid w:val="008B607A"/>
    <w:rsid w:val="008B6821"/>
    <w:rsid w:val="008B77A0"/>
    <w:rsid w:val="008C03E5"/>
    <w:rsid w:val="008C04F2"/>
    <w:rsid w:val="008C2F17"/>
    <w:rsid w:val="008C3032"/>
    <w:rsid w:val="008C31E7"/>
    <w:rsid w:val="008C323E"/>
    <w:rsid w:val="008C3871"/>
    <w:rsid w:val="008C54D1"/>
    <w:rsid w:val="008C706C"/>
    <w:rsid w:val="008D2C8E"/>
    <w:rsid w:val="008D67F8"/>
    <w:rsid w:val="008E039D"/>
    <w:rsid w:val="008E18EC"/>
    <w:rsid w:val="008E31BB"/>
    <w:rsid w:val="008E38E0"/>
    <w:rsid w:val="008E6487"/>
    <w:rsid w:val="008E7326"/>
    <w:rsid w:val="008F283D"/>
    <w:rsid w:val="008F3192"/>
    <w:rsid w:val="008F350E"/>
    <w:rsid w:val="008F4E52"/>
    <w:rsid w:val="008F4FB4"/>
    <w:rsid w:val="008F4FD6"/>
    <w:rsid w:val="008F5134"/>
    <w:rsid w:val="008F5AFB"/>
    <w:rsid w:val="008F628F"/>
    <w:rsid w:val="0090013A"/>
    <w:rsid w:val="009002A4"/>
    <w:rsid w:val="00900C0B"/>
    <w:rsid w:val="00900E9C"/>
    <w:rsid w:val="009024DC"/>
    <w:rsid w:val="009028CF"/>
    <w:rsid w:val="00903AA8"/>
    <w:rsid w:val="00904A4B"/>
    <w:rsid w:val="009067AB"/>
    <w:rsid w:val="0090688C"/>
    <w:rsid w:val="00906EDA"/>
    <w:rsid w:val="00910A15"/>
    <w:rsid w:val="0091143E"/>
    <w:rsid w:val="00920288"/>
    <w:rsid w:val="00920731"/>
    <w:rsid w:val="009211F4"/>
    <w:rsid w:val="009228B0"/>
    <w:rsid w:val="009307B4"/>
    <w:rsid w:val="00931BA3"/>
    <w:rsid w:val="00934125"/>
    <w:rsid w:val="00936B02"/>
    <w:rsid w:val="00940193"/>
    <w:rsid w:val="00943256"/>
    <w:rsid w:val="00944D0F"/>
    <w:rsid w:val="00945328"/>
    <w:rsid w:val="00950260"/>
    <w:rsid w:val="00957306"/>
    <w:rsid w:val="00957D0B"/>
    <w:rsid w:val="009649F1"/>
    <w:rsid w:val="00965E75"/>
    <w:rsid w:val="00967864"/>
    <w:rsid w:val="00970121"/>
    <w:rsid w:val="00971372"/>
    <w:rsid w:val="009728D5"/>
    <w:rsid w:val="009741E5"/>
    <w:rsid w:val="00975D52"/>
    <w:rsid w:val="009761CF"/>
    <w:rsid w:val="009765CE"/>
    <w:rsid w:val="00980EAB"/>
    <w:rsid w:val="009839B0"/>
    <w:rsid w:val="00983A6E"/>
    <w:rsid w:val="00983B80"/>
    <w:rsid w:val="00985501"/>
    <w:rsid w:val="00986ADF"/>
    <w:rsid w:val="00986B95"/>
    <w:rsid w:val="00990911"/>
    <w:rsid w:val="0099359F"/>
    <w:rsid w:val="00995533"/>
    <w:rsid w:val="009963F5"/>
    <w:rsid w:val="009A05EF"/>
    <w:rsid w:val="009A0FFA"/>
    <w:rsid w:val="009A1FAA"/>
    <w:rsid w:val="009A29EC"/>
    <w:rsid w:val="009A2F3E"/>
    <w:rsid w:val="009A3D5D"/>
    <w:rsid w:val="009A4199"/>
    <w:rsid w:val="009A50F7"/>
    <w:rsid w:val="009A59BB"/>
    <w:rsid w:val="009A7204"/>
    <w:rsid w:val="009B2410"/>
    <w:rsid w:val="009C16A5"/>
    <w:rsid w:val="009C1FAE"/>
    <w:rsid w:val="009C35DB"/>
    <w:rsid w:val="009C370E"/>
    <w:rsid w:val="009C5125"/>
    <w:rsid w:val="009C7282"/>
    <w:rsid w:val="009C73AE"/>
    <w:rsid w:val="009D1DCE"/>
    <w:rsid w:val="009D237C"/>
    <w:rsid w:val="009D3104"/>
    <w:rsid w:val="009D3AC4"/>
    <w:rsid w:val="009D49FF"/>
    <w:rsid w:val="009D4F49"/>
    <w:rsid w:val="009D54D4"/>
    <w:rsid w:val="009D7C1E"/>
    <w:rsid w:val="009E15F9"/>
    <w:rsid w:val="009E1A4E"/>
    <w:rsid w:val="009E31CB"/>
    <w:rsid w:val="009E416C"/>
    <w:rsid w:val="009E4402"/>
    <w:rsid w:val="009F0F2B"/>
    <w:rsid w:val="009F109B"/>
    <w:rsid w:val="009F1201"/>
    <w:rsid w:val="009F17F6"/>
    <w:rsid w:val="009F3334"/>
    <w:rsid w:val="009F4771"/>
    <w:rsid w:val="009F4EF3"/>
    <w:rsid w:val="009F4FBB"/>
    <w:rsid w:val="009F5772"/>
    <w:rsid w:val="009F6FD6"/>
    <w:rsid w:val="009F700A"/>
    <w:rsid w:val="009F7AAF"/>
    <w:rsid w:val="00A002FB"/>
    <w:rsid w:val="00A00AF7"/>
    <w:rsid w:val="00A02939"/>
    <w:rsid w:val="00A0321E"/>
    <w:rsid w:val="00A03261"/>
    <w:rsid w:val="00A03513"/>
    <w:rsid w:val="00A0471E"/>
    <w:rsid w:val="00A05970"/>
    <w:rsid w:val="00A11991"/>
    <w:rsid w:val="00A11A0C"/>
    <w:rsid w:val="00A142AF"/>
    <w:rsid w:val="00A14344"/>
    <w:rsid w:val="00A147EF"/>
    <w:rsid w:val="00A14C55"/>
    <w:rsid w:val="00A21F3D"/>
    <w:rsid w:val="00A22B38"/>
    <w:rsid w:val="00A23365"/>
    <w:rsid w:val="00A30022"/>
    <w:rsid w:val="00A32869"/>
    <w:rsid w:val="00A33846"/>
    <w:rsid w:val="00A35450"/>
    <w:rsid w:val="00A36947"/>
    <w:rsid w:val="00A375F5"/>
    <w:rsid w:val="00A41DD7"/>
    <w:rsid w:val="00A42A90"/>
    <w:rsid w:val="00A44A01"/>
    <w:rsid w:val="00A45AB9"/>
    <w:rsid w:val="00A46826"/>
    <w:rsid w:val="00A51279"/>
    <w:rsid w:val="00A54671"/>
    <w:rsid w:val="00A54AAE"/>
    <w:rsid w:val="00A57108"/>
    <w:rsid w:val="00A60497"/>
    <w:rsid w:val="00A60A7E"/>
    <w:rsid w:val="00A61881"/>
    <w:rsid w:val="00A65690"/>
    <w:rsid w:val="00A6596B"/>
    <w:rsid w:val="00A72A48"/>
    <w:rsid w:val="00A759F2"/>
    <w:rsid w:val="00A77313"/>
    <w:rsid w:val="00A80366"/>
    <w:rsid w:val="00A817EF"/>
    <w:rsid w:val="00A849BB"/>
    <w:rsid w:val="00A86C74"/>
    <w:rsid w:val="00A9018F"/>
    <w:rsid w:val="00A904CD"/>
    <w:rsid w:val="00A91CDF"/>
    <w:rsid w:val="00A94DEC"/>
    <w:rsid w:val="00A96DDC"/>
    <w:rsid w:val="00A97932"/>
    <w:rsid w:val="00A97D49"/>
    <w:rsid w:val="00AA0832"/>
    <w:rsid w:val="00AA08C2"/>
    <w:rsid w:val="00AA0DBF"/>
    <w:rsid w:val="00AA0FFA"/>
    <w:rsid w:val="00AA1C65"/>
    <w:rsid w:val="00AA4912"/>
    <w:rsid w:val="00AA6F32"/>
    <w:rsid w:val="00AA7061"/>
    <w:rsid w:val="00AA707E"/>
    <w:rsid w:val="00AA79A0"/>
    <w:rsid w:val="00AB10C6"/>
    <w:rsid w:val="00AB1D19"/>
    <w:rsid w:val="00AB313D"/>
    <w:rsid w:val="00AB54D7"/>
    <w:rsid w:val="00AB6233"/>
    <w:rsid w:val="00AB6372"/>
    <w:rsid w:val="00AB7E60"/>
    <w:rsid w:val="00AC0B00"/>
    <w:rsid w:val="00AC0B65"/>
    <w:rsid w:val="00AC2746"/>
    <w:rsid w:val="00AC338B"/>
    <w:rsid w:val="00AC399C"/>
    <w:rsid w:val="00AC6195"/>
    <w:rsid w:val="00AC7134"/>
    <w:rsid w:val="00AD0F71"/>
    <w:rsid w:val="00AD1C3E"/>
    <w:rsid w:val="00AD3899"/>
    <w:rsid w:val="00AD3D45"/>
    <w:rsid w:val="00AD3F92"/>
    <w:rsid w:val="00AD695C"/>
    <w:rsid w:val="00AD7ED8"/>
    <w:rsid w:val="00AE3A8E"/>
    <w:rsid w:val="00AE3B0C"/>
    <w:rsid w:val="00AE449E"/>
    <w:rsid w:val="00AE482F"/>
    <w:rsid w:val="00AE58F6"/>
    <w:rsid w:val="00AE5EDD"/>
    <w:rsid w:val="00AE61DB"/>
    <w:rsid w:val="00AE6F94"/>
    <w:rsid w:val="00AE7B6C"/>
    <w:rsid w:val="00AE7DCA"/>
    <w:rsid w:val="00AF0AF7"/>
    <w:rsid w:val="00AF2C5B"/>
    <w:rsid w:val="00AF3149"/>
    <w:rsid w:val="00AF5786"/>
    <w:rsid w:val="00AF7561"/>
    <w:rsid w:val="00AF75F8"/>
    <w:rsid w:val="00B014DA"/>
    <w:rsid w:val="00B03929"/>
    <w:rsid w:val="00B0542C"/>
    <w:rsid w:val="00B056CF"/>
    <w:rsid w:val="00B06E54"/>
    <w:rsid w:val="00B0780C"/>
    <w:rsid w:val="00B07DD6"/>
    <w:rsid w:val="00B112DA"/>
    <w:rsid w:val="00B11D24"/>
    <w:rsid w:val="00B15EE9"/>
    <w:rsid w:val="00B20F01"/>
    <w:rsid w:val="00B24207"/>
    <w:rsid w:val="00B250A6"/>
    <w:rsid w:val="00B276E7"/>
    <w:rsid w:val="00B3271C"/>
    <w:rsid w:val="00B344B1"/>
    <w:rsid w:val="00B346C1"/>
    <w:rsid w:val="00B3483B"/>
    <w:rsid w:val="00B3503C"/>
    <w:rsid w:val="00B40132"/>
    <w:rsid w:val="00B40430"/>
    <w:rsid w:val="00B41498"/>
    <w:rsid w:val="00B4155A"/>
    <w:rsid w:val="00B4249B"/>
    <w:rsid w:val="00B42C33"/>
    <w:rsid w:val="00B46589"/>
    <w:rsid w:val="00B47C61"/>
    <w:rsid w:val="00B50AC9"/>
    <w:rsid w:val="00B513E3"/>
    <w:rsid w:val="00B5204F"/>
    <w:rsid w:val="00B52369"/>
    <w:rsid w:val="00B528DB"/>
    <w:rsid w:val="00B56844"/>
    <w:rsid w:val="00B56DE8"/>
    <w:rsid w:val="00B61138"/>
    <w:rsid w:val="00B64E62"/>
    <w:rsid w:val="00B6501A"/>
    <w:rsid w:val="00B67E9D"/>
    <w:rsid w:val="00B744C6"/>
    <w:rsid w:val="00B75248"/>
    <w:rsid w:val="00B76731"/>
    <w:rsid w:val="00B77469"/>
    <w:rsid w:val="00B80100"/>
    <w:rsid w:val="00B80A5D"/>
    <w:rsid w:val="00B82798"/>
    <w:rsid w:val="00B83CEC"/>
    <w:rsid w:val="00B84A6B"/>
    <w:rsid w:val="00B90B21"/>
    <w:rsid w:val="00B92068"/>
    <w:rsid w:val="00B93B7C"/>
    <w:rsid w:val="00B95CC0"/>
    <w:rsid w:val="00B96B40"/>
    <w:rsid w:val="00BA22C9"/>
    <w:rsid w:val="00BA32D1"/>
    <w:rsid w:val="00BA4CAC"/>
    <w:rsid w:val="00BA5EBA"/>
    <w:rsid w:val="00BA6235"/>
    <w:rsid w:val="00BB1849"/>
    <w:rsid w:val="00BB3923"/>
    <w:rsid w:val="00BC098A"/>
    <w:rsid w:val="00BC4397"/>
    <w:rsid w:val="00BC7225"/>
    <w:rsid w:val="00BD372E"/>
    <w:rsid w:val="00BD3794"/>
    <w:rsid w:val="00BD427A"/>
    <w:rsid w:val="00BD4B3A"/>
    <w:rsid w:val="00BD4F99"/>
    <w:rsid w:val="00BE31DB"/>
    <w:rsid w:val="00BE43EC"/>
    <w:rsid w:val="00BE4EB0"/>
    <w:rsid w:val="00BE6281"/>
    <w:rsid w:val="00BF0DA5"/>
    <w:rsid w:val="00BF1955"/>
    <w:rsid w:val="00BF22AF"/>
    <w:rsid w:val="00BF2C74"/>
    <w:rsid w:val="00BF68CD"/>
    <w:rsid w:val="00BF6AAD"/>
    <w:rsid w:val="00BF7016"/>
    <w:rsid w:val="00BF7CA5"/>
    <w:rsid w:val="00C00122"/>
    <w:rsid w:val="00C00AB8"/>
    <w:rsid w:val="00C02247"/>
    <w:rsid w:val="00C033BC"/>
    <w:rsid w:val="00C04D68"/>
    <w:rsid w:val="00C05BAE"/>
    <w:rsid w:val="00C107D9"/>
    <w:rsid w:val="00C11BFC"/>
    <w:rsid w:val="00C15F59"/>
    <w:rsid w:val="00C166C4"/>
    <w:rsid w:val="00C16B8C"/>
    <w:rsid w:val="00C1753E"/>
    <w:rsid w:val="00C1792C"/>
    <w:rsid w:val="00C20DAD"/>
    <w:rsid w:val="00C2353A"/>
    <w:rsid w:val="00C240EF"/>
    <w:rsid w:val="00C24BDA"/>
    <w:rsid w:val="00C25700"/>
    <w:rsid w:val="00C25BAF"/>
    <w:rsid w:val="00C26B07"/>
    <w:rsid w:val="00C271FF"/>
    <w:rsid w:val="00C27C82"/>
    <w:rsid w:val="00C31472"/>
    <w:rsid w:val="00C31606"/>
    <w:rsid w:val="00C34D2D"/>
    <w:rsid w:val="00C35A6B"/>
    <w:rsid w:val="00C35C9D"/>
    <w:rsid w:val="00C35FF0"/>
    <w:rsid w:val="00C360DF"/>
    <w:rsid w:val="00C423BC"/>
    <w:rsid w:val="00C4450A"/>
    <w:rsid w:val="00C44924"/>
    <w:rsid w:val="00C473FF"/>
    <w:rsid w:val="00C47B2C"/>
    <w:rsid w:val="00C5031E"/>
    <w:rsid w:val="00C505FB"/>
    <w:rsid w:val="00C51115"/>
    <w:rsid w:val="00C5362D"/>
    <w:rsid w:val="00C53A5C"/>
    <w:rsid w:val="00C5519C"/>
    <w:rsid w:val="00C5567F"/>
    <w:rsid w:val="00C56749"/>
    <w:rsid w:val="00C56A05"/>
    <w:rsid w:val="00C56BBB"/>
    <w:rsid w:val="00C5722C"/>
    <w:rsid w:val="00C600EF"/>
    <w:rsid w:val="00C614CA"/>
    <w:rsid w:val="00C64FB1"/>
    <w:rsid w:val="00C65B95"/>
    <w:rsid w:val="00C67A1F"/>
    <w:rsid w:val="00C71FC9"/>
    <w:rsid w:val="00C722FC"/>
    <w:rsid w:val="00C72E3A"/>
    <w:rsid w:val="00C7394A"/>
    <w:rsid w:val="00C80888"/>
    <w:rsid w:val="00C80BB3"/>
    <w:rsid w:val="00C81A8F"/>
    <w:rsid w:val="00C8693D"/>
    <w:rsid w:val="00C871AC"/>
    <w:rsid w:val="00C875BA"/>
    <w:rsid w:val="00C901A2"/>
    <w:rsid w:val="00C90FCB"/>
    <w:rsid w:val="00C93749"/>
    <w:rsid w:val="00C9447E"/>
    <w:rsid w:val="00C954FB"/>
    <w:rsid w:val="00C9562D"/>
    <w:rsid w:val="00C96C81"/>
    <w:rsid w:val="00C96DD7"/>
    <w:rsid w:val="00C972A4"/>
    <w:rsid w:val="00CA3116"/>
    <w:rsid w:val="00CA3D41"/>
    <w:rsid w:val="00CA66E2"/>
    <w:rsid w:val="00CB2F8B"/>
    <w:rsid w:val="00CB3096"/>
    <w:rsid w:val="00CB3D82"/>
    <w:rsid w:val="00CB42D4"/>
    <w:rsid w:val="00CB4F2B"/>
    <w:rsid w:val="00CB6932"/>
    <w:rsid w:val="00CC0665"/>
    <w:rsid w:val="00CC0AA8"/>
    <w:rsid w:val="00CC10E6"/>
    <w:rsid w:val="00CC3252"/>
    <w:rsid w:val="00CC62D7"/>
    <w:rsid w:val="00CC7F25"/>
    <w:rsid w:val="00CE1049"/>
    <w:rsid w:val="00CE1A7E"/>
    <w:rsid w:val="00CE1DF8"/>
    <w:rsid w:val="00CE4AF9"/>
    <w:rsid w:val="00CE5768"/>
    <w:rsid w:val="00CE5A9F"/>
    <w:rsid w:val="00CE5FDD"/>
    <w:rsid w:val="00CE7D7D"/>
    <w:rsid w:val="00CF002D"/>
    <w:rsid w:val="00CF014A"/>
    <w:rsid w:val="00CF3082"/>
    <w:rsid w:val="00CF5BFB"/>
    <w:rsid w:val="00CF6B5C"/>
    <w:rsid w:val="00D00739"/>
    <w:rsid w:val="00D00E53"/>
    <w:rsid w:val="00D01ED6"/>
    <w:rsid w:val="00D04340"/>
    <w:rsid w:val="00D052E8"/>
    <w:rsid w:val="00D0541F"/>
    <w:rsid w:val="00D05559"/>
    <w:rsid w:val="00D05FC6"/>
    <w:rsid w:val="00D0736A"/>
    <w:rsid w:val="00D07633"/>
    <w:rsid w:val="00D078C4"/>
    <w:rsid w:val="00D10220"/>
    <w:rsid w:val="00D11930"/>
    <w:rsid w:val="00D12BE9"/>
    <w:rsid w:val="00D13F49"/>
    <w:rsid w:val="00D14E73"/>
    <w:rsid w:val="00D1712E"/>
    <w:rsid w:val="00D205E7"/>
    <w:rsid w:val="00D20B95"/>
    <w:rsid w:val="00D215B4"/>
    <w:rsid w:val="00D2168F"/>
    <w:rsid w:val="00D22B34"/>
    <w:rsid w:val="00D23238"/>
    <w:rsid w:val="00D24577"/>
    <w:rsid w:val="00D25351"/>
    <w:rsid w:val="00D269C3"/>
    <w:rsid w:val="00D2772A"/>
    <w:rsid w:val="00D30B5B"/>
    <w:rsid w:val="00D30C54"/>
    <w:rsid w:val="00D31948"/>
    <w:rsid w:val="00D33B84"/>
    <w:rsid w:val="00D33CC9"/>
    <w:rsid w:val="00D33D0A"/>
    <w:rsid w:val="00D3450D"/>
    <w:rsid w:val="00D34D86"/>
    <w:rsid w:val="00D37BB6"/>
    <w:rsid w:val="00D4075C"/>
    <w:rsid w:val="00D4180C"/>
    <w:rsid w:val="00D41927"/>
    <w:rsid w:val="00D4209B"/>
    <w:rsid w:val="00D43A91"/>
    <w:rsid w:val="00D45B43"/>
    <w:rsid w:val="00D52039"/>
    <w:rsid w:val="00D5223B"/>
    <w:rsid w:val="00D522EE"/>
    <w:rsid w:val="00D531F2"/>
    <w:rsid w:val="00D5353B"/>
    <w:rsid w:val="00D55355"/>
    <w:rsid w:val="00D55C4C"/>
    <w:rsid w:val="00D572B9"/>
    <w:rsid w:val="00D577DB"/>
    <w:rsid w:val="00D57EB5"/>
    <w:rsid w:val="00D614F7"/>
    <w:rsid w:val="00D624A9"/>
    <w:rsid w:val="00D624AF"/>
    <w:rsid w:val="00D645FF"/>
    <w:rsid w:val="00D65517"/>
    <w:rsid w:val="00D65866"/>
    <w:rsid w:val="00D6685D"/>
    <w:rsid w:val="00D66881"/>
    <w:rsid w:val="00D70922"/>
    <w:rsid w:val="00D7105A"/>
    <w:rsid w:val="00D713F5"/>
    <w:rsid w:val="00D719B1"/>
    <w:rsid w:val="00D71FBC"/>
    <w:rsid w:val="00D73921"/>
    <w:rsid w:val="00D824C1"/>
    <w:rsid w:val="00D826E5"/>
    <w:rsid w:val="00D83D0A"/>
    <w:rsid w:val="00D847FB"/>
    <w:rsid w:val="00D84BD0"/>
    <w:rsid w:val="00D85DB4"/>
    <w:rsid w:val="00D946DB"/>
    <w:rsid w:val="00DA0772"/>
    <w:rsid w:val="00DA176D"/>
    <w:rsid w:val="00DA2D8E"/>
    <w:rsid w:val="00DA3DE4"/>
    <w:rsid w:val="00DA3DFC"/>
    <w:rsid w:val="00DA45FE"/>
    <w:rsid w:val="00DA67AB"/>
    <w:rsid w:val="00DA71B8"/>
    <w:rsid w:val="00DA7E2C"/>
    <w:rsid w:val="00DB3072"/>
    <w:rsid w:val="00DB481A"/>
    <w:rsid w:val="00DB6EB4"/>
    <w:rsid w:val="00DC1A4B"/>
    <w:rsid w:val="00DC1E9A"/>
    <w:rsid w:val="00DC3758"/>
    <w:rsid w:val="00DC3D02"/>
    <w:rsid w:val="00DC564B"/>
    <w:rsid w:val="00DC577A"/>
    <w:rsid w:val="00DC608E"/>
    <w:rsid w:val="00DC7ECB"/>
    <w:rsid w:val="00DD0525"/>
    <w:rsid w:val="00DD08AC"/>
    <w:rsid w:val="00DD2432"/>
    <w:rsid w:val="00DD42A4"/>
    <w:rsid w:val="00DE6400"/>
    <w:rsid w:val="00DE76ED"/>
    <w:rsid w:val="00DF024A"/>
    <w:rsid w:val="00DF14AC"/>
    <w:rsid w:val="00DF16BF"/>
    <w:rsid w:val="00DF1D12"/>
    <w:rsid w:val="00DF545C"/>
    <w:rsid w:val="00DF6935"/>
    <w:rsid w:val="00E005E9"/>
    <w:rsid w:val="00E03944"/>
    <w:rsid w:val="00E03E36"/>
    <w:rsid w:val="00E04BD0"/>
    <w:rsid w:val="00E04D42"/>
    <w:rsid w:val="00E061F0"/>
    <w:rsid w:val="00E06566"/>
    <w:rsid w:val="00E1258C"/>
    <w:rsid w:val="00E12BC3"/>
    <w:rsid w:val="00E15585"/>
    <w:rsid w:val="00E155C6"/>
    <w:rsid w:val="00E15A4E"/>
    <w:rsid w:val="00E223B7"/>
    <w:rsid w:val="00E22ADF"/>
    <w:rsid w:val="00E24222"/>
    <w:rsid w:val="00E259D2"/>
    <w:rsid w:val="00E25CC1"/>
    <w:rsid w:val="00E2681E"/>
    <w:rsid w:val="00E26E0A"/>
    <w:rsid w:val="00E27278"/>
    <w:rsid w:val="00E31B0B"/>
    <w:rsid w:val="00E322B8"/>
    <w:rsid w:val="00E34553"/>
    <w:rsid w:val="00E35995"/>
    <w:rsid w:val="00E36134"/>
    <w:rsid w:val="00E372FE"/>
    <w:rsid w:val="00E3792E"/>
    <w:rsid w:val="00E400DF"/>
    <w:rsid w:val="00E4012D"/>
    <w:rsid w:val="00E40656"/>
    <w:rsid w:val="00E40F10"/>
    <w:rsid w:val="00E4620B"/>
    <w:rsid w:val="00E46A52"/>
    <w:rsid w:val="00E46E4E"/>
    <w:rsid w:val="00E47791"/>
    <w:rsid w:val="00E503A6"/>
    <w:rsid w:val="00E50554"/>
    <w:rsid w:val="00E537CB"/>
    <w:rsid w:val="00E56518"/>
    <w:rsid w:val="00E56701"/>
    <w:rsid w:val="00E56DBF"/>
    <w:rsid w:val="00E57127"/>
    <w:rsid w:val="00E57D10"/>
    <w:rsid w:val="00E603EA"/>
    <w:rsid w:val="00E615E2"/>
    <w:rsid w:val="00E61FB7"/>
    <w:rsid w:val="00E62FF7"/>
    <w:rsid w:val="00E63DD1"/>
    <w:rsid w:val="00E66168"/>
    <w:rsid w:val="00E67FDC"/>
    <w:rsid w:val="00E7261F"/>
    <w:rsid w:val="00E74192"/>
    <w:rsid w:val="00E7464F"/>
    <w:rsid w:val="00E74BB1"/>
    <w:rsid w:val="00E75A71"/>
    <w:rsid w:val="00E801B4"/>
    <w:rsid w:val="00E82D29"/>
    <w:rsid w:val="00E91D01"/>
    <w:rsid w:val="00E9298C"/>
    <w:rsid w:val="00E92AFF"/>
    <w:rsid w:val="00E9322D"/>
    <w:rsid w:val="00E93B93"/>
    <w:rsid w:val="00E955B4"/>
    <w:rsid w:val="00E95954"/>
    <w:rsid w:val="00EA21AA"/>
    <w:rsid w:val="00EA224E"/>
    <w:rsid w:val="00EA29F8"/>
    <w:rsid w:val="00EA42A8"/>
    <w:rsid w:val="00EA78CA"/>
    <w:rsid w:val="00EB03CE"/>
    <w:rsid w:val="00EB0CF9"/>
    <w:rsid w:val="00EC0E0F"/>
    <w:rsid w:val="00EC1845"/>
    <w:rsid w:val="00EC32FF"/>
    <w:rsid w:val="00EC4456"/>
    <w:rsid w:val="00EC4701"/>
    <w:rsid w:val="00EC484D"/>
    <w:rsid w:val="00EC7151"/>
    <w:rsid w:val="00EC7E51"/>
    <w:rsid w:val="00EC7E6A"/>
    <w:rsid w:val="00ED2C69"/>
    <w:rsid w:val="00ED35C0"/>
    <w:rsid w:val="00ED757E"/>
    <w:rsid w:val="00EE0A0C"/>
    <w:rsid w:val="00EE2518"/>
    <w:rsid w:val="00EE2B11"/>
    <w:rsid w:val="00EE2C4A"/>
    <w:rsid w:val="00EE4195"/>
    <w:rsid w:val="00EE48DF"/>
    <w:rsid w:val="00EF192D"/>
    <w:rsid w:val="00EF3C95"/>
    <w:rsid w:val="00EF4948"/>
    <w:rsid w:val="00EF6BA5"/>
    <w:rsid w:val="00F029EA"/>
    <w:rsid w:val="00F055CB"/>
    <w:rsid w:val="00F05E51"/>
    <w:rsid w:val="00F05EB8"/>
    <w:rsid w:val="00F06032"/>
    <w:rsid w:val="00F062B0"/>
    <w:rsid w:val="00F06838"/>
    <w:rsid w:val="00F0792C"/>
    <w:rsid w:val="00F07959"/>
    <w:rsid w:val="00F10127"/>
    <w:rsid w:val="00F1077B"/>
    <w:rsid w:val="00F149A2"/>
    <w:rsid w:val="00F14D96"/>
    <w:rsid w:val="00F1687B"/>
    <w:rsid w:val="00F1729D"/>
    <w:rsid w:val="00F17B58"/>
    <w:rsid w:val="00F2000D"/>
    <w:rsid w:val="00F20234"/>
    <w:rsid w:val="00F233AA"/>
    <w:rsid w:val="00F24F2F"/>
    <w:rsid w:val="00F25212"/>
    <w:rsid w:val="00F266C2"/>
    <w:rsid w:val="00F27774"/>
    <w:rsid w:val="00F27E6A"/>
    <w:rsid w:val="00F31876"/>
    <w:rsid w:val="00F3191D"/>
    <w:rsid w:val="00F33EE5"/>
    <w:rsid w:val="00F352DC"/>
    <w:rsid w:val="00F35545"/>
    <w:rsid w:val="00F35FD1"/>
    <w:rsid w:val="00F36468"/>
    <w:rsid w:val="00F36A83"/>
    <w:rsid w:val="00F36F6A"/>
    <w:rsid w:val="00F4098C"/>
    <w:rsid w:val="00F42B7F"/>
    <w:rsid w:val="00F4550B"/>
    <w:rsid w:val="00F468B2"/>
    <w:rsid w:val="00F46DE3"/>
    <w:rsid w:val="00F473D7"/>
    <w:rsid w:val="00F47FC5"/>
    <w:rsid w:val="00F52008"/>
    <w:rsid w:val="00F52280"/>
    <w:rsid w:val="00F52EEC"/>
    <w:rsid w:val="00F56180"/>
    <w:rsid w:val="00F56BE3"/>
    <w:rsid w:val="00F6386A"/>
    <w:rsid w:val="00F641F7"/>
    <w:rsid w:val="00F6449D"/>
    <w:rsid w:val="00F64655"/>
    <w:rsid w:val="00F64ACC"/>
    <w:rsid w:val="00F65C3A"/>
    <w:rsid w:val="00F65DE2"/>
    <w:rsid w:val="00F663E7"/>
    <w:rsid w:val="00F67FC1"/>
    <w:rsid w:val="00F7030F"/>
    <w:rsid w:val="00F70886"/>
    <w:rsid w:val="00F726A3"/>
    <w:rsid w:val="00F72F0B"/>
    <w:rsid w:val="00F743C4"/>
    <w:rsid w:val="00F755F0"/>
    <w:rsid w:val="00F75F6E"/>
    <w:rsid w:val="00F80508"/>
    <w:rsid w:val="00F81C7F"/>
    <w:rsid w:val="00F82716"/>
    <w:rsid w:val="00F834C7"/>
    <w:rsid w:val="00F8411A"/>
    <w:rsid w:val="00F84933"/>
    <w:rsid w:val="00F855B7"/>
    <w:rsid w:val="00F85CC3"/>
    <w:rsid w:val="00F86D4D"/>
    <w:rsid w:val="00F903F6"/>
    <w:rsid w:val="00F907C0"/>
    <w:rsid w:val="00F91F0E"/>
    <w:rsid w:val="00F92361"/>
    <w:rsid w:val="00FA179E"/>
    <w:rsid w:val="00FA17A6"/>
    <w:rsid w:val="00FA29C0"/>
    <w:rsid w:val="00FA4815"/>
    <w:rsid w:val="00FA4BF1"/>
    <w:rsid w:val="00FA4D96"/>
    <w:rsid w:val="00FA54BE"/>
    <w:rsid w:val="00FA6D3E"/>
    <w:rsid w:val="00FA7171"/>
    <w:rsid w:val="00FA7782"/>
    <w:rsid w:val="00FB1560"/>
    <w:rsid w:val="00FB388B"/>
    <w:rsid w:val="00FB48E3"/>
    <w:rsid w:val="00FB56F2"/>
    <w:rsid w:val="00FB5E9C"/>
    <w:rsid w:val="00FB61A6"/>
    <w:rsid w:val="00FB72A3"/>
    <w:rsid w:val="00FC082E"/>
    <w:rsid w:val="00FC12D8"/>
    <w:rsid w:val="00FC2FEA"/>
    <w:rsid w:val="00FC3036"/>
    <w:rsid w:val="00FC3790"/>
    <w:rsid w:val="00FC4045"/>
    <w:rsid w:val="00FC4A53"/>
    <w:rsid w:val="00FC5AAD"/>
    <w:rsid w:val="00FC66BB"/>
    <w:rsid w:val="00FD0748"/>
    <w:rsid w:val="00FD1047"/>
    <w:rsid w:val="00FD1889"/>
    <w:rsid w:val="00FD2D0E"/>
    <w:rsid w:val="00FD2D1D"/>
    <w:rsid w:val="00FD63CE"/>
    <w:rsid w:val="00FD674F"/>
    <w:rsid w:val="00FD7A0B"/>
    <w:rsid w:val="00FD7AF8"/>
    <w:rsid w:val="00FE0E54"/>
    <w:rsid w:val="00FE1460"/>
    <w:rsid w:val="00FE313E"/>
    <w:rsid w:val="00FE356F"/>
    <w:rsid w:val="00FE3BF5"/>
    <w:rsid w:val="00FE4621"/>
    <w:rsid w:val="00FE6A8F"/>
    <w:rsid w:val="00FF1F2E"/>
    <w:rsid w:val="00FF257F"/>
    <w:rsid w:val="00FF39E5"/>
    <w:rsid w:val="00FF4C50"/>
    <w:rsid w:val="00FF74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21E86EF"/>
  <w15:docId w15:val="{E8D23EA2-DC2D-114E-8A78-EB6233355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Times New Roman" w:hAnsi="Arial" w:cs="Arial"/>
        <w:lang w:val="en-GB" w:eastAsia="en-GB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qFormat="1"/>
    <w:lsdException w:name="heading 8" w:qFormat="1"/>
    <w:lsdException w:name="heading 9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223C7F"/>
    <w:pPr>
      <w:spacing w:after="120" w:line="360" w:lineRule="atLeast"/>
    </w:pPr>
    <w:rPr>
      <w:sz w:val="24"/>
    </w:rPr>
  </w:style>
  <w:style w:type="paragraph" w:styleId="Heading1">
    <w:name w:val="heading 1"/>
    <w:basedOn w:val="Normal"/>
    <w:next w:val="Normal"/>
    <w:link w:val="Heading1Char"/>
    <w:qFormat/>
    <w:rsid w:val="002B254E"/>
    <w:pPr>
      <w:keepNext/>
      <w:keepLines/>
      <w:pageBreakBefore/>
      <w:spacing w:before="720" w:after="240"/>
      <w:jc w:val="center"/>
      <w:outlineLvl w:val="0"/>
    </w:pPr>
    <w:rPr>
      <w:rFonts w:ascii="Garamond" w:hAnsi="Garamond"/>
      <w:b/>
      <w:sz w:val="28"/>
    </w:rPr>
  </w:style>
  <w:style w:type="paragraph" w:styleId="Heading2">
    <w:name w:val="heading 2"/>
    <w:basedOn w:val="Heading1"/>
    <w:next w:val="Normal"/>
    <w:link w:val="Heading2Char"/>
    <w:qFormat/>
    <w:rsid w:val="008A2291"/>
    <w:pPr>
      <w:pageBreakBefore w:val="0"/>
      <w:spacing w:before="360"/>
      <w:jc w:val="left"/>
      <w:outlineLvl w:val="1"/>
    </w:pPr>
    <w:rPr>
      <w:sz w:val="26"/>
    </w:rPr>
  </w:style>
  <w:style w:type="paragraph" w:styleId="Heading3">
    <w:name w:val="heading 3"/>
    <w:basedOn w:val="Heading2"/>
    <w:next w:val="Normal"/>
    <w:link w:val="Heading3Char"/>
    <w:qFormat/>
    <w:rsid w:val="00C53A5C"/>
    <w:pPr>
      <w:spacing w:before="120" w:after="120"/>
      <w:outlineLvl w:val="2"/>
    </w:pPr>
    <w:rPr>
      <w:b w:val="0"/>
    </w:rPr>
  </w:style>
  <w:style w:type="paragraph" w:styleId="Heading4">
    <w:name w:val="heading 4"/>
    <w:basedOn w:val="Heading3"/>
    <w:next w:val="Normal"/>
    <w:link w:val="Heading4Char"/>
    <w:qFormat/>
    <w:pPr>
      <w:outlineLvl w:val="3"/>
    </w:pPr>
    <w:rPr>
      <w:sz w:val="24"/>
    </w:rPr>
  </w:style>
  <w:style w:type="paragraph" w:styleId="Heading5">
    <w:name w:val="heading 5"/>
    <w:basedOn w:val="Normal"/>
    <w:next w:val="Normal"/>
    <w:link w:val="Heading5Char"/>
    <w:qFormat/>
    <w:pPr>
      <w:spacing w:before="240" w:after="60"/>
      <w:outlineLvl w:val="4"/>
    </w:pPr>
    <w:rPr>
      <w:sz w:val="22"/>
    </w:rPr>
  </w:style>
  <w:style w:type="paragraph" w:styleId="Heading6">
    <w:name w:val="heading 6"/>
    <w:basedOn w:val="Normal"/>
    <w:next w:val="Normal"/>
    <w:link w:val="Heading6Char"/>
    <w:qFormat/>
    <w:pPr>
      <w:spacing w:before="240" w:after="60"/>
      <w:outlineLvl w:val="5"/>
    </w:pPr>
    <w:rPr>
      <w:i/>
      <w:sz w:val="22"/>
    </w:rPr>
  </w:style>
  <w:style w:type="paragraph" w:styleId="Heading7">
    <w:name w:val="heading 7"/>
    <w:basedOn w:val="Normal"/>
    <w:next w:val="Normal"/>
    <w:link w:val="Heading7Char"/>
    <w:qFormat/>
    <w:pPr>
      <w:spacing w:before="240" w:after="60"/>
      <w:outlineLvl w:val="6"/>
    </w:pPr>
    <w:rPr>
      <w:sz w:val="20"/>
    </w:rPr>
  </w:style>
  <w:style w:type="paragraph" w:styleId="Heading8">
    <w:name w:val="heading 8"/>
    <w:basedOn w:val="Normal"/>
    <w:next w:val="Normal"/>
    <w:link w:val="Heading8Char"/>
    <w:qFormat/>
    <w:rsid w:val="00C473FF"/>
    <w:pPr>
      <w:keepLines/>
      <w:spacing w:before="240" w:after="240" w:line="240" w:lineRule="atLeast"/>
      <w:outlineLvl w:val="7"/>
    </w:pPr>
  </w:style>
  <w:style w:type="paragraph" w:styleId="Heading9">
    <w:name w:val="heading 9"/>
    <w:basedOn w:val="Normal"/>
    <w:next w:val="Normal"/>
    <w:link w:val="Heading9Char"/>
    <w:qFormat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4">
    <w:name w:val="toc 4"/>
    <w:basedOn w:val="TOC3"/>
    <w:uiPriority w:val="39"/>
    <w:pPr>
      <w:ind w:left="2160"/>
    </w:pPr>
  </w:style>
  <w:style w:type="paragraph" w:styleId="TOC3">
    <w:name w:val="toc 3"/>
    <w:basedOn w:val="TOC2"/>
    <w:uiPriority w:val="39"/>
    <w:pPr>
      <w:ind w:left="1620"/>
    </w:pPr>
  </w:style>
  <w:style w:type="paragraph" w:styleId="TOC2">
    <w:name w:val="toc 2"/>
    <w:basedOn w:val="TOC1"/>
    <w:uiPriority w:val="39"/>
    <w:rsid w:val="008A2291"/>
    <w:pPr>
      <w:keepNext w:val="0"/>
      <w:ind w:left="1080"/>
    </w:pPr>
    <w:rPr>
      <w:b w:val="0"/>
    </w:rPr>
  </w:style>
  <w:style w:type="paragraph" w:styleId="TOC1">
    <w:name w:val="toc 1"/>
    <w:basedOn w:val="Normal"/>
    <w:uiPriority w:val="39"/>
    <w:rsid w:val="008A2291"/>
    <w:pPr>
      <w:keepNext/>
      <w:keepLines/>
      <w:tabs>
        <w:tab w:val="right" w:leader="dot" w:pos="8150"/>
      </w:tabs>
      <w:spacing w:before="120" w:after="40" w:line="280" w:lineRule="atLeast"/>
      <w:ind w:left="540" w:right="576" w:hanging="540"/>
    </w:pPr>
    <w:rPr>
      <w:rFonts w:ascii="Garamond" w:hAnsi="Garamond"/>
      <w:b/>
    </w:rPr>
  </w:style>
  <w:style w:type="paragraph" w:styleId="Index4">
    <w:name w:val="index 4"/>
    <w:basedOn w:val="Index3"/>
    <w:semiHidden/>
    <w:pPr>
      <w:ind w:left="1152"/>
    </w:pPr>
  </w:style>
  <w:style w:type="paragraph" w:styleId="Index3">
    <w:name w:val="index 3"/>
    <w:basedOn w:val="Index2"/>
    <w:semiHidden/>
    <w:pPr>
      <w:ind w:left="810" w:hanging="270"/>
    </w:pPr>
  </w:style>
  <w:style w:type="paragraph" w:styleId="Index2">
    <w:name w:val="index 2"/>
    <w:basedOn w:val="Index1"/>
    <w:semiHidden/>
    <w:pPr>
      <w:ind w:left="540" w:hanging="252"/>
    </w:pPr>
  </w:style>
  <w:style w:type="paragraph" w:styleId="Index1">
    <w:name w:val="index 1"/>
    <w:basedOn w:val="Normal"/>
    <w:semiHidden/>
    <w:pPr>
      <w:keepLines/>
      <w:spacing w:line="240" w:lineRule="atLeast"/>
      <w:ind w:left="270" w:hanging="270"/>
    </w:pPr>
  </w:style>
  <w:style w:type="paragraph" w:styleId="Header">
    <w:name w:val="header"/>
    <w:link w:val="HeaderChar"/>
    <w:uiPriority w:val="99"/>
    <w:rsid w:val="00246BF6"/>
    <w:pPr>
      <w:spacing w:line="240" w:lineRule="atLeast"/>
      <w:jc w:val="center"/>
    </w:pPr>
    <w:rPr>
      <w:sz w:val="24"/>
    </w:rPr>
  </w:style>
  <w:style w:type="character" w:customStyle="1" w:styleId="HeaderChar">
    <w:name w:val="Header Char"/>
    <w:basedOn w:val="DefaultParagraphFont"/>
    <w:link w:val="Header"/>
    <w:uiPriority w:val="99"/>
    <w:rsid w:val="00523E47"/>
    <w:rPr>
      <w:sz w:val="24"/>
    </w:rPr>
  </w:style>
  <w:style w:type="character" w:styleId="FootnoteReference">
    <w:name w:val="footnote reference"/>
    <w:basedOn w:val="DefaultParagraphFont"/>
    <w:semiHidden/>
    <w:rPr>
      <w:position w:val="6"/>
      <w:sz w:val="16"/>
    </w:rPr>
  </w:style>
  <w:style w:type="paragraph" w:styleId="FootnoteText">
    <w:name w:val="footnote text"/>
    <w:basedOn w:val="Normal"/>
    <w:link w:val="FootnoteTextChar"/>
    <w:semiHidden/>
    <w:rsid w:val="00283ED5"/>
    <w:pPr>
      <w:spacing w:before="240" w:line="240" w:lineRule="atLeast"/>
      <w:ind w:left="432" w:hanging="432"/>
    </w:pPr>
  </w:style>
  <w:style w:type="paragraph" w:styleId="NormalIndent">
    <w:name w:val="Normal Indent"/>
    <w:basedOn w:val="Normal"/>
    <w:pPr>
      <w:ind w:left="720"/>
    </w:pPr>
  </w:style>
  <w:style w:type="paragraph" w:customStyle="1" w:styleId="left-aligned">
    <w:name w:val="left-aligned"/>
    <w:basedOn w:val="Normal"/>
    <w:rsid w:val="00367014"/>
  </w:style>
  <w:style w:type="paragraph" w:customStyle="1" w:styleId="centred">
    <w:name w:val="centred"/>
    <w:basedOn w:val="Normal"/>
    <w:rsid w:val="006E4EF4"/>
    <w:pPr>
      <w:jc w:val="center"/>
    </w:pPr>
  </w:style>
  <w:style w:type="paragraph" w:customStyle="1" w:styleId="right-aligned">
    <w:name w:val="right-aligned"/>
    <w:basedOn w:val="Normal"/>
    <w:pPr>
      <w:jc w:val="right"/>
    </w:pPr>
  </w:style>
  <w:style w:type="paragraph" w:customStyle="1" w:styleId="figurecaption">
    <w:name w:val="figure caption"/>
    <w:basedOn w:val="Normal"/>
    <w:next w:val="Normal"/>
    <w:rsid w:val="00E537CB"/>
    <w:pPr>
      <w:keepLines/>
      <w:spacing w:after="0" w:line="240" w:lineRule="auto"/>
      <w:jc w:val="both"/>
    </w:pPr>
    <w:rPr>
      <w:rFonts w:ascii="Garamond" w:hAnsi="Garamond"/>
      <w:sz w:val="22"/>
    </w:rPr>
  </w:style>
  <w:style w:type="paragraph" w:customStyle="1" w:styleId="typedblock">
    <w:name w:val="typed block"/>
    <w:basedOn w:val="Normal"/>
    <w:pPr>
      <w:keepLines/>
    </w:pPr>
    <w:rPr>
      <w:rFonts w:ascii="Courier New" w:hAnsi="Courier New"/>
    </w:rPr>
  </w:style>
  <w:style w:type="paragraph" w:customStyle="1" w:styleId="hangingindent">
    <w:name w:val="hanging indent"/>
    <w:basedOn w:val="Normal"/>
    <w:rsid w:val="00C473FF"/>
    <w:pPr>
      <w:ind w:left="576" w:hanging="576"/>
    </w:pPr>
  </w:style>
  <w:style w:type="paragraph" w:customStyle="1" w:styleId="Title1">
    <w:name w:val="Title1"/>
    <w:basedOn w:val="Normal"/>
    <w:next w:val="Subtitle1"/>
    <w:pPr>
      <w:spacing w:before="960" w:after="360"/>
      <w:jc w:val="center"/>
    </w:pPr>
    <w:rPr>
      <w:b/>
      <w:sz w:val="28"/>
    </w:rPr>
  </w:style>
  <w:style w:type="paragraph" w:customStyle="1" w:styleId="Subtitle1">
    <w:name w:val="Subtitle1"/>
    <w:basedOn w:val="Title1"/>
    <w:next w:val="centred"/>
    <w:rsid w:val="00AB6233"/>
    <w:pPr>
      <w:spacing w:before="360"/>
    </w:pPr>
    <w:rPr>
      <w:sz w:val="24"/>
    </w:rPr>
  </w:style>
  <w:style w:type="paragraph" w:customStyle="1" w:styleId="heading0">
    <w:name w:val="heading 0"/>
    <w:basedOn w:val="Normal"/>
    <w:next w:val="Heading1"/>
    <w:pPr>
      <w:pageBreakBefore/>
      <w:spacing w:before="1680" w:after="480" w:line="480" w:lineRule="atLeast"/>
      <w:jc w:val="center"/>
    </w:pPr>
    <w:rPr>
      <w:b/>
      <w:sz w:val="28"/>
    </w:rPr>
  </w:style>
  <w:style w:type="paragraph" w:customStyle="1" w:styleId="tablecaption">
    <w:name w:val="table caption"/>
    <w:basedOn w:val="Normal"/>
    <w:next w:val="Normal"/>
    <w:rsid w:val="006F24DF"/>
    <w:pPr>
      <w:keepNext/>
      <w:keepLines/>
      <w:spacing w:before="240" w:line="240" w:lineRule="atLeast"/>
    </w:pPr>
    <w:rPr>
      <w:rFonts w:ascii="Garamond" w:hAnsi="Garamond"/>
      <w:sz w:val="22"/>
    </w:rPr>
  </w:style>
  <w:style w:type="paragraph" w:customStyle="1" w:styleId="tall">
    <w:name w:val="tall"/>
    <w:basedOn w:val="centred"/>
    <w:pPr>
      <w:keepNext/>
      <w:keepLines/>
      <w:spacing w:after="144" w:line="660" w:lineRule="exact"/>
    </w:pPr>
  </w:style>
  <w:style w:type="character" w:styleId="EndnoteReference">
    <w:name w:val="endnote reference"/>
    <w:basedOn w:val="DefaultParagraphFont"/>
    <w:semiHidden/>
    <w:rPr>
      <w:vertAlign w:val="superscript"/>
    </w:rPr>
  </w:style>
  <w:style w:type="paragraph" w:customStyle="1" w:styleId="figuredescription">
    <w:name w:val="figure description"/>
    <w:basedOn w:val="figurecaption"/>
    <w:next w:val="Normal"/>
  </w:style>
  <w:style w:type="paragraph" w:styleId="Footer">
    <w:name w:val="footer"/>
    <w:basedOn w:val="Normal"/>
    <w:link w:val="FooterChar"/>
    <w:uiPriority w:val="99"/>
    <w:rsid w:val="005C2F57"/>
    <w:pPr>
      <w:tabs>
        <w:tab w:val="center" w:pos="4153"/>
        <w:tab w:val="right" w:pos="8306"/>
      </w:tabs>
    </w:pPr>
    <w:rPr>
      <w:rFonts w:ascii="Helvetica Neue" w:hAnsi="Helvetica Neue"/>
      <w:sz w:val="22"/>
    </w:rPr>
  </w:style>
  <w:style w:type="character" w:customStyle="1" w:styleId="FooterChar">
    <w:name w:val="Footer Char"/>
    <w:basedOn w:val="DefaultParagraphFont"/>
    <w:link w:val="Footer"/>
    <w:uiPriority w:val="99"/>
    <w:rsid w:val="00523E47"/>
    <w:rPr>
      <w:rFonts w:ascii="Helvetica Neue" w:hAnsi="Helvetica Neue"/>
      <w:sz w:val="22"/>
    </w:rPr>
  </w:style>
  <w:style w:type="character" w:styleId="PageNumber">
    <w:name w:val="page number"/>
    <w:basedOn w:val="DefaultParagraphFont"/>
    <w:rsid w:val="005C2F57"/>
    <w:rPr>
      <w:rFonts w:ascii="Helvetica Neue" w:hAnsi="Helvetica Neue"/>
      <w:sz w:val="22"/>
    </w:rPr>
  </w:style>
  <w:style w:type="paragraph" w:customStyle="1" w:styleId="tabledescription">
    <w:name w:val="table description"/>
    <w:basedOn w:val="tablecaption"/>
    <w:next w:val="Normal"/>
    <w:pPr>
      <w:spacing w:before="0"/>
    </w:pPr>
  </w:style>
  <w:style w:type="paragraph" w:styleId="Caption">
    <w:name w:val="caption"/>
    <w:basedOn w:val="Normal"/>
    <w:next w:val="Description"/>
    <w:unhideWhenUsed/>
    <w:qFormat/>
    <w:rsid w:val="009D3104"/>
    <w:pPr>
      <w:keepLines/>
      <w:spacing w:before="240" w:line="240" w:lineRule="atLeast"/>
      <w:ind w:left="547" w:hanging="547"/>
    </w:pPr>
    <w:rPr>
      <w:rFonts w:ascii="Garamond" w:hAnsi="Garamond"/>
      <w:b/>
      <w:bCs/>
      <w:sz w:val="22"/>
      <w:szCs w:val="24"/>
    </w:rPr>
  </w:style>
  <w:style w:type="paragraph" w:customStyle="1" w:styleId="Description">
    <w:name w:val="Description"/>
    <w:basedOn w:val="figuredescription"/>
    <w:next w:val="Normal"/>
    <w:qFormat/>
    <w:rsid w:val="009C35DB"/>
  </w:style>
  <w:style w:type="character" w:styleId="Hyperlink">
    <w:name w:val="Hyperlink"/>
    <w:basedOn w:val="DefaultParagraphFont"/>
    <w:uiPriority w:val="99"/>
    <w:unhideWhenUsed/>
    <w:rsid w:val="00FE4621"/>
    <w:rPr>
      <w:color w:val="0000FF"/>
      <w:u w:val="single"/>
    </w:rPr>
  </w:style>
  <w:style w:type="paragraph" w:styleId="TableofFigures">
    <w:name w:val="table of figures"/>
    <w:basedOn w:val="TOC1"/>
    <w:next w:val="Normal"/>
    <w:uiPriority w:val="99"/>
    <w:rsid w:val="00E537CB"/>
    <w:pPr>
      <w:keepNext w:val="0"/>
      <w:ind w:left="547" w:hanging="547"/>
    </w:pPr>
    <w:rPr>
      <w:b w:val="0"/>
    </w:rPr>
  </w:style>
  <w:style w:type="paragraph" w:styleId="Signature">
    <w:name w:val="Signature"/>
    <w:basedOn w:val="Normal"/>
    <w:link w:val="SignatureChar"/>
    <w:rsid w:val="00AB6233"/>
    <w:pPr>
      <w:ind w:left="4252"/>
    </w:pPr>
  </w:style>
  <w:style w:type="character" w:customStyle="1" w:styleId="SignatureChar">
    <w:name w:val="Signature Char"/>
    <w:basedOn w:val="DefaultParagraphFont"/>
    <w:link w:val="Signature"/>
    <w:rsid w:val="00AB6233"/>
    <w:rPr>
      <w:sz w:val="24"/>
    </w:rPr>
  </w:style>
  <w:style w:type="paragraph" w:styleId="DocumentMap">
    <w:name w:val="Document Map"/>
    <w:basedOn w:val="Normal"/>
    <w:link w:val="DocumentMapChar"/>
    <w:rsid w:val="00642676"/>
    <w:pPr>
      <w:spacing w:after="0" w:line="240" w:lineRule="auto"/>
    </w:pPr>
    <w:rPr>
      <w:rFonts w:ascii="Lucida Grande" w:hAnsi="Lucida Grande" w:cs="Lucida Grande"/>
      <w:szCs w:val="24"/>
    </w:rPr>
  </w:style>
  <w:style w:type="character" w:customStyle="1" w:styleId="DocumentMapChar">
    <w:name w:val="Document Map Char"/>
    <w:basedOn w:val="DefaultParagraphFont"/>
    <w:link w:val="DocumentMap"/>
    <w:rsid w:val="00642676"/>
    <w:rPr>
      <w:rFonts w:ascii="Lucida Grande" w:hAnsi="Lucida Grande" w:cs="Lucida Grande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rsid w:val="00044D1C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044D1C"/>
    <w:rPr>
      <w:rFonts w:ascii="Lucida Grande" w:hAnsi="Lucida Grande" w:cs="Lucida Grande"/>
      <w:sz w:val="18"/>
      <w:szCs w:val="18"/>
    </w:rPr>
  </w:style>
  <w:style w:type="paragraph" w:styleId="BodyText">
    <w:name w:val="Body Text"/>
    <w:basedOn w:val="Normal"/>
    <w:link w:val="BodyTextChar"/>
    <w:rsid w:val="008A2291"/>
    <w:pPr>
      <w:spacing w:line="360" w:lineRule="auto"/>
      <w:jc w:val="both"/>
    </w:pPr>
    <w:rPr>
      <w:rFonts w:ascii="Garamond" w:hAnsi="Garamond"/>
    </w:rPr>
  </w:style>
  <w:style w:type="character" w:customStyle="1" w:styleId="BodyTextChar">
    <w:name w:val="Body Text Char"/>
    <w:basedOn w:val="DefaultParagraphFont"/>
    <w:link w:val="BodyText"/>
    <w:rsid w:val="008A2291"/>
    <w:rPr>
      <w:rFonts w:ascii="Garamond" w:hAnsi="Garamond"/>
      <w:sz w:val="24"/>
    </w:rPr>
  </w:style>
  <w:style w:type="paragraph" w:customStyle="1" w:styleId="Style1">
    <w:name w:val="Style1"/>
    <w:basedOn w:val="Heading3"/>
    <w:qFormat/>
    <w:rsid w:val="00C53A5C"/>
    <w:pPr>
      <w:spacing w:line="360" w:lineRule="auto"/>
    </w:pPr>
    <w:rPr>
      <w:b/>
    </w:rPr>
  </w:style>
  <w:style w:type="character" w:styleId="Emphasis">
    <w:name w:val="Emphasis"/>
    <w:basedOn w:val="DefaultParagraphFont"/>
    <w:qFormat/>
    <w:rsid w:val="00064D36"/>
    <w:rPr>
      <w:rFonts w:ascii="Garamond" w:hAnsi="Garamond"/>
      <w:i w:val="0"/>
      <w:iCs/>
      <w:sz w:val="22"/>
    </w:rPr>
  </w:style>
  <w:style w:type="paragraph" w:customStyle="1" w:styleId="TOCStyle2">
    <w:name w:val="TOCStyle2"/>
    <w:basedOn w:val="TOC1"/>
    <w:qFormat/>
    <w:rsid w:val="00BF7016"/>
    <w:rPr>
      <w:b w:val="0"/>
    </w:rPr>
  </w:style>
  <w:style w:type="paragraph" w:customStyle="1" w:styleId="TableofTables">
    <w:name w:val="Table of Tables"/>
    <w:basedOn w:val="TableofFigures"/>
    <w:qFormat/>
    <w:rsid w:val="00850E41"/>
    <w:rPr>
      <w:noProof/>
    </w:rPr>
  </w:style>
  <w:style w:type="table" w:styleId="TableGrid">
    <w:name w:val="Table Grid"/>
    <w:basedOn w:val="TableNormal"/>
    <w:uiPriority w:val="59"/>
    <w:rsid w:val="00D23238"/>
    <w:rPr>
      <w:rFonts w:asciiTheme="minorHAnsi" w:eastAsiaTheme="minorEastAsia" w:hAnsiTheme="minorHAnsi" w:cstheme="minorBidi"/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unhideWhenUsed/>
    <w:rsid w:val="00233EB2"/>
    <w:rPr>
      <w:color w:val="800080"/>
      <w:u w:val="single"/>
    </w:rPr>
  </w:style>
  <w:style w:type="paragraph" w:customStyle="1" w:styleId="font5">
    <w:name w:val="font5"/>
    <w:basedOn w:val="Normal"/>
    <w:rsid w:val="00233EB2"/>
    <w:pPr>
      <w:spacing w:before="100" w:beforeAutospacing="1" w:after="100" w:afterAutospacing="1" w:line="240" w:lineRule="auto"/>
    </w:pPr>
    <w:rPr>
      <w:rFonts w:ascii="Helvetica Neue Light" w:eastAsiaTheme="minorEastAsia" w:hAnsi="Helvetica Neue Light" w:cstheme="minorBidi"/>
      <w:i/>
      <w:iCs/>
      <w:color w:val="000000"/>
      <w:sz w:val="20"/>
      <w:lang w:eastAsia="en-US"/>
    </w:rPr>
  </w:style>
  <w:style w:type="paragraph" w:customStyle="1" w:styleId="font6">
    <w:name w:val="font6"/>
    <w:basedOn w:val="Normal"/>
    <w:rsid w:val="00233EB2"/>
    <w:pPr>
      <w:spacing w:before="100" w:beforeAutospacing="1" w:after="100" w:afterAutospacing="1" w:line="240" w:lineRule="auto"/>
    </w:pPr>
    <w:rPr>
      <w:rFonts w:ascii="Helvetica Neue Light" w:eastAsiaTheme="minorEastAsia" w:hAnsi="Helvetica Neue Light" w:cstheme="minorBidi"/>
      <w:color w:val="000000"/>
      <w:sz w:val="20"/>
      <w:lang w:eastAsia="en-US"/>
    </w:rPr>
  </w:style>
  <w:style w:type="paragraph" w:customStyle="1" w:styleId="xl63">
    <w:name w:val="xl63"/>
    <w:basedOn w:val="Normal"/>
    <w:rsid w:val="00233EB2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Helvetica Neue Light" w:eastAsiaTheme="minorEastAsia" w:hAnsi="Helvetica Neue Light" w:cstheme="minorBidi"/>
      <w:sz w:val="20"/>
      <w:lang w:eastAsia="en-US"/>
    </w:rPr>
  </w:style>
  <w:style w:type="paragraph" w:customStyle="1" w:styleId="xl64">
    <w:name w:val="xl64"/>
    <w:basedOn w:val="Normal"/>
    <w:rsid w:val="00233EB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Helvetica Neue Light" w:eastAsiaTheme="minorEastAsia" w:hAnsi="Helvetica Neue Light" w:cstheme="minorBidi"/>
      <w:i/>
      <w:iCs/>
      <w:color w:val="000000"/>
      <w:sz w:val="20"/>
      <w:lang w:eastAsia="en-US"/>
    </w:rPr>
  </w:style>
  <w:style w:type="paragraph" w:customStyle="1" w:styleId="xl65">
    <w:name w:val="xl65"/>
    <w:basedOn w:val="Normal"/>
    <w:rsid w:val="00233EB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Helvetica Neue Light" w:eastAsiaTheme="minorEastAsia" w:hAnsi="Helvetica Neue Light" w:cstheme="minorBidi"/>
      <w:color w:val="000000"/>
      <w:sz w:val="20"/>
      <w:lang w:eastAsia="en-US"/>
    </w:rPr>
  </w:style>
  <w:style w:type="paragraph" w:customStyle="1" w:styleId="xl66">
    <w:name w:val="xl66"/>
    <w:basedOn w:val="Normal"/>
    <w:rsid w:val="00233EB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Helvetica Neue Light" w:eastAsiaTheme="minorEastAsia" w:hAnsi="Helvetica Neue Light" w:cstheme="minorBidi"/>
      <w:i/>
      <w:iCs/>
      <w:color w:val="000000"/>
      <w:sz w:val="20"/>
      <w:lang w:eastAsia="en-US"/>
    </w:rPr>
  </w:style>
  <w:style w:type="paragraph" w:customStyle="1" w:styleId="xl67">
    <w:name w:val="xl67"/>
    <w:basedOn w:val="Normal"/>
    <w:rsid w:val="00233EB2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" w:eastAsiaTheme="minorEastAsia" w:hAnsi="Times" w:cstheme="minorBidi"/>
      <w:b/>
      <w:bCs/>
      <w:sz w:val="20"/>
      <w:lang w:eastAsia="en-US"/>
    </w:rPr>
  </w:style>
  <w:style w:type="paragraph" w:customStyle="1" w:styleId="xl68">
    <w:name w:val="xl68"/>
    <w:basedOn w:val="Normal"/>
    <w:rsid w:val="00233EB2"/>
    <w:pP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Helvetica Neue Light" w:eastAsiaTheme="minorEastAsia" w:hAnsi="Helvetica Neue Light" w:cstheme="minorBidi"/>
      <w:i/>
      <w:iCs/>
      <w:color w:val="000000"/>
      <w:sz w:val="20"/>
      <w:lang w:eastAsia="en-US"/>
    </w:rPr>
  </w:style>
  <w:style w:type="paragraph" w:customStyle="1" w:styleId="xl69">
    <w:name w:val="xl69"/>
    <w:basedOn w:val="Normal"/>
    <w:rsid w:val="00233EB2"/>
    <w:pP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Helvetica Neue Light" w:eastAsiaTheme="minorEastAsia" w:hAnsi="Helvetica Neue Light" w:cstheme="minorBidi"/>
      <w:color w:val="000000"/>
      <w:sz w:val="20"/>
      <w:lang w:eastAsia="en-US"/>
    </w:rPr>
  </w:style>
  <w:style w:type="paragraph" w:customStyle="1" w:styleId="xl70">
    <w:name w:val="xl70"/>
    <w:basedOn w:val="Normal"/>
    <w:rsid w:val="00233EB2"/>
    <w:pPr>
      <w:shd w:val="clear" w:color="000000" w:fill="D9D9D9"/>
      <w:spacing w:before="100" w:beforeAutospacing="1" w:after="100" w:afterAutospacing="1" w:line="240" w:lineRule="auto"/>
      <w:jc w:val="center"/>
    </w:pPr>
    <w:rPr>
      <w:rFonts w:ascii="Helvetica Neue Light" w:eastAsiaTheme="minorEastAsia" w:hAnsi="Helvetica Neue Light" w:cstheme="minorBidi"/>
      <w:sz w:val="20"/>
      <w:lang w:eastAsia="en-US"/>
    </w:rPr>
  </w:style>
  <w:style w:type="paragraph" w:customStyle="1" w:styleId="xl71">
    <w:name w:val="xl71"/>
    <w:basedOn w:val="Normal"/>
    <w:rsid w:val="00233EB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Helvetica Neue Light" w:eastAsiaTheme="minorEastAsia" w:hAnsi="Helvetica Neue Light" w:cstheme="minorBidi"/>
      <w:sz w:val="20"/>
      <w:lang w:eastAsia="en-US"/>
    </w:rPr>
  </w:style>
  <w:style w:type="paragraph" w:customStyle="1" w:styleId="xl72">
    <w:name w:val="xl72"/>
    <w:basedOn w:val="Normal"/>
    <w:rsid w:val="00233EB2"/>
    <w:pPr>
      <w:spacing w:before="100" w:beforeAutospacing="1" w:after="100" w:afterAutospacing="1" w:line="240" w:lineRule="auto"/>
    </w:pPr>
    <w:rPr>
      <w:rFonts w:ascii="Helvetica Neue Light" w:eastAsiaTheme="minorEastAsia" w:hAnsi="Helvetica Neue Light" w:cstheme="minorBidi"/>
      <w:sz w:val="20"/>
      <w:lang w:eastAsia="en-US"/>
    </w:rPr>
  </w:style>
  <w:style w:type="paragraph" w:customStyle="1" w:styleId="xl73">
    <w:name w:val="xl73"/>
    <w:basedOn w:val="Normal"/>
    <w:rsid w:val="00233EB2"/>
    <w:pPr>
      <w:pBdr>
        <w:top w:val="single" w:sz="4" w:space="0" w:color="auto"/>
        <w:bottom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" w:eastAsiaTheme="minorEastAsia" w:hAnsi="Times" w:cstheme="minorBidi"/>
      <w:b/>
      <w:bCs/>
      <w:sz w:val="20"/>
      <w:lang w:eastAsia="en-US"/>
    </w:rPr>
  </w:style>
  <w:style w:type="paragraph" w:customStyle="1" w:styleId="xl74">
    <w:name w:val="xl74"/>
    <w:basedOn w:val="Normal"/>
    <w:rsid w:val="00233EB2"/>
    <w:pPr>
      <w:pBdr>
        <w:top w:val="single" w:sz="4" w:space="0" w:color="auto"/>
        <w:bottom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Helvetica Neue Light" w:eastAsiaTheme="minorEastAsia" w:hAnsi="Helvetica Neue Light" w:cstheme="minorBidi"/>
      <w:b/>
      <w:bCs/>
      <w:sz w:val="20"/>
      <w:lang w:eastAsia="en-US"/>
    </w:rPr>
  </w:style>
  <w:style w:type="character" w:customStyle="1" w:styleId="Heading1Char">
    <w:name w:val="Heading 1 Char"/>
    <w:basedOn w:val="DefaultParagraphFont"/>
    <w:link w:val="Heading1"/>
    <w:rsid w:val="00C71FC9"/>
    <w:rPr>
      <w:rFonts w:ascii="Garamond" w:hAnsi="Garamond"/>
      <w:b/>
      <w:sz w:val="28"/>
    </w:rPr>
  </w:style>
  <w:style w:type="character" w:customStyle="1" w:styleId="Heading2Char">
    <w:name w:val="Heading 2 Char"/>
    <w:basedOn w:val="DefaultParagraphFont"/>
    <w:link w:val="Heading2"/>
    <w:rsid w:val="00C71FC9"/>
    <w:rPr>
      <w:rFonts w:ascii="Garamond" w:hAnsi="Garamond"/>
      <w:b/>
      <w:sz w:val="26"/>
    </w:rPr>
  </w:style>
  <w:style w:type="character" w:customStyle="1" w:styleId="Heading3Char">
    <w:name w:val="Heading 3 Char"/>
    <w:basedOn w:val="DefaultParagraphFont"/>
    <w:link w:val="Heading3"/>
    <w:rsid w:val="00C71FC9"/>
    <w:rPr>
      <w:rFonts w:ascii="Garamond" w:hAnsi="Garamond"/>
      <w:sz w:val="26"/>
    </w:rPr>
  </w:style>
  <w:style w:type="character" w:customStyle="1" w:styleId="Heading4Char">
    <w:name w:val="Heading 4 Char"/>
    <w:basedOn w:val="DefaultParagraphFont"/>
    <w:link w:val="Heading4"/>
    <w:rsid w:val="00C71FC9"/>
    <w:rPr>
      <w:rFonts w:ascii="Garamond" w:hAnsi="Garamond"/>
      <w:sz w:val="24"/>
    </w:rPr>
  </w:style>
  <w:style w:type="character" w:customStyle="1" w:styleId="Heading5Char">
    <w:name w:val="Heading 5 Char"/>
    <w:basedOn w:val="DefaultParagraphFont"/>
    <w:link w:val="Heading5"/>
    <w:rsid w:val="00C71FC9"/>
    <w:rPr>
      <w:sz w:val="22"/>
    </w:rPr>
  </w:style>
  <w:style w:type="character" w:customStyle="1" w:styleId="Heading6Char">
    <w:name w:val="Heading 6 Char"/>
    <w:basedOn w:val="DefaultParagraphFont"/>
    <w:link w:val="Heading6"/>
    <w:rsid w:val="00C71FC9"/>
    <w:rPr>
      <w:i/>
      <w:sz w:val="22"/>
    </w:rPr>
  </w:style>
  <w:style w:type="character" w:customStyle="1" w:styleId="Heading7Char">
    <w:name w:val="Heading 7 Char"/>
    <w:basedOn w:val="DefaultParagraphFont"/>
    <w:link w:val="Heading7"/>
    <w:rsid w:val="00C71FC9"/>
  </w:style>
  <w:style w:type="character" w:customStyle="1" w:styleId="Heading8Char">
    <w:name w:val="Heading 8 Char"/>
    <w:basedOn w:val="DefaultParagraphFont"/>
    <w:link w:val="Heading8"/>
    <w:rsid w:val="00C71FC9"/>
    <w:rPr>
      <w:sz w:val="24"/>
    </w:rPr>
  </w:style>
  <w:style w:type="character" w:customStyle="1" w:styleId="Heading9Char">
    <w:name w:val="Heading 9 Char"/>
    <w:basedOn w:val="DefaultParagraphFont"/>
    <w:link w:val="Heading9"/>
    <w:rsid w:val="00C71FC9"/>
    <w:rPr>
      <w:i/>
      <w:sz w:val="18"/>
    </w:rPr>
  </w:style>
  <w:style w:type="character" w:customStyle="1" w:styleId="FootnoteTextChar">
    <w:name w:val="Footnote Text Char"/>
    <w:basedOn w:val="DefaultParagraphFont"/>
    <w:link w:val="FootnoteText"/>
    <w:semiHidden/>
    <w:rsid w:val="00C71FC9"/>
    <w:rPr>
      <w:sz w:val="24"/>
    </w:rPr>
  </w:style>
  <w:style w:type="paragraph" w:styleId="BodyText2">
    <w:name w:val="Body Text 2"/>
    <w:basedOn w:val="Normal"/>
    <w:link w:val="BodyText2Char"/>
    <w:rsid w:val="00146097"/>
    <w:pPr>
      <w:spacing w:line="480" w:lineRule="auto"/>
    </w:pPr>
  </w:style>
  <w:style w:type="character" w:customStyle="1" w:styleId="BodyText2Char">
    <w:name w:val="Body Text 2 Char"/>
    <w:basedOn w:val="DefaultParagraphFont"/>
    <w:link w:val="BodyText2"/>
    <w:rsid w:val="00146097"/>
    <w:rPr>
      <w:sz w:val="24"/>
    </w:rPr>
  </w:style>
  <w:style w:type="paragraph" w:customStyle="1" w:styleId="Textbody">
    <w:name w:val="Text body"/>
    <w:basedOn w:val="Normal"/>
    <w:rsid w:val="0043055B"/>
    <w:pPr>
      <w:widowControl w:val="0"/>
      <w:suppressAutoHyphens/>
      <w:autoSpaceDN w:val="0"/>
      <w:spacing w:line="240" w:lineRule="auto"/>
      <w:textAlignment w:val="baseline"/>
    </w:pPr>
    <w:rPr>
      <w:rFonts w:ascii="Liberation Serif" w:eastAsia="WenQuanYi Micro Hei" w:hAnsi="Liberation Serif" w:cs="Lohit Hindi"/>
      <w:kern w:val="3"/>
      <w:szCs w:val="24"/>
      <w:lang w:eastAsia="zh-CN" w:bidi="hi-IN"/>
    </w:rPr>
  </w:style>
  <w:style w:type="paragraph" w:styleId="NormalWeb">
    <w:name w:val="Normal (Web)"/>
    <w:basedOn w:val="Normal"/>
    <w:semiHidden/>
    <w:unhideWhenUsed/>
    <w:rsid w:val="00345BC4"/>
    <w:rPr>
      <w:rFonts w:ascii="Times New Roman" w:hAnsi="Times New Roman" w:cs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29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40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8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1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3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6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9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9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5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1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3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6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08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223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99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184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968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9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1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63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2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8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51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8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9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1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58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43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8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0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96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7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6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9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5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423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694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841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8456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92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049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7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mktbc\Desktop\thesisLeedsFeb2010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0294ED-211C-8A4B-AB85-3286647847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C:\Users\mktbc\Desktop\thesisLeedsFeb2010.dot</Template>
  <TotalTime>3</TotalTime>
  <Pages>14</Pages>
  <Words>5370</Words>
  <Characters>30613</Characters>
  <Application>Microsoft Office Word</Application>
  <DocSecurity>0</DocSecurity>
  <Lines>255</Lines>
  <Paragraphs>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Leeds Thesis Template</vt:lpstr>
    </vt:vector>
  </TitlesOfParts>
  <Company>University of Leeds</Company>
  <LinksUpToDate>false</LinksUpToDate>
  <CharactersWithSpaces>35912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Leeds Thesis Template</dc:title>
  <dc:creator>Ben Craggs</dc:creator>
  <dc:description>For Microsoft Word 2007.
Uses styles to conform to Leeds University regulations.</dc:description>
  <cp:lastModifiedBy>Maggie Georgieva</cp:lastModifiedBy>
  <cp:revision>3</cp:revision>
  <cp:lastPrinted>2016-09-05T10:06:00Z</cp:lastPrinted>
  <dcterms:created xsi:type="dcterms:W3CDTF">2018-10-19T19:40:00Z</dcterms:created>
  <dcterms:modified xsi:type="dcterms:W3CDTF">2018-10-31T10:51:00Z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ser Name_1">
    <vt:lpwstr>magdalena.n.georgieva@gmail.com@www.mendeley.com</vt:lpwstr>
  </property>
  <property fmtid="{D5CDD505-2E9C-101B-9397-08002B2CF9AE}" pid="4" name="Mendeley Recent Style Id 0_1">
    <vt:lpwstr>http://www.zotero.org/styles/american-medical-association</vt:lpwstr>
  </property>
  <property fmtid="{D5CDD505-2E9C-101B-9397-08002B2CF9AE}" pid="5" name="Mendeley Recent Style Name 0_1">
    <vt:lpwstr>American Medical Association</vt:lpwstr>
  </property>
  <property fmtid="{D5CDD505-2E9C-101B-9397-08002B2CF9AE}" pid="6" name="Mendeley Recent Style Id 1_1">
    <vt:lpwstr>http://www.zotero.org/styles/apa</vt:lpwstr>
  </property>
  <property fmtid="{D5CDD505-2E9C-101B-9397-08002B2CF9AE}" pid="7" name="Mendeley Recent Style Name 1_1">
    <vt:lpwstr>American Psychological Association 6th edition</vt:lpwstr>
  </property>
  <property fmtid="{D5CDD505-2E9C-101B-9397-08002B2CF9AE}" pid="8" name="Mendeley Recent Style Id 2_1">
    <vt:lpwstr>http://www.zotero.org/styles/chicago-author-date</vt:lpwstr>
  </property>
  <property fmtid="{D5CDD505-2E9C-101B-9397-08002B2CF9AE}" pid="9" name="Mendeley Recent Style Name 2_1">
    <vt:lpwstr>Chicago Manual of Style 16th edition (author-date)</vt:lpwstr>
  </property>
  <property fmtid="{D5CDD505-2E9C-101B-9397-08002B2CF9AE}" pid="10" name="Mendeley Recent Style Id 3_1">
    <vt:lpwstr>http://csl.mendeley.com/styles/19626381/DSRII-MG-2</vt:lpwstr>
  </property>
  <property fmtid="{D5CDD505-2E9C-101B-9397-08002B2CF9AE}" pid="11" name="Mendeley Recent Style Name 3_1">
    <vt:lpwstr>DSRII - MG - Magdalena Georgieva</vt:lpwstr>
  </property>
  <property fmtid="{D5CDD505-2E9C-101B-9397-08002B2CF9AE}" pid="12" name="Mendeley Recent Style Id 4_1">
    <vt:lpwstr>http://www.zotero.org/styles/ecological-entomology</vt:lpwstr>
  </property>
  <property fmtid="{D5CDD505-2E9C-101B-9397-08002B2CF9AE}" pid="13" name="Mendeley Recent Style Name 4_1">
    <vt:lpwstr>Ecological Entomology</vt:lpwstr>
  </property>
  <property fmtid="{D5CDD505-2E9C-101B-9397-08002B2CF9AE}" pid="14" name="Mendeley Recent Style Id 5_1">
    <vt:lpwstr>http://www.zotero.org/styles/harvard1</vt:lpwstr>
  </property>
  <property fmtid="{D5CDD505-2E9C-101B-9397-08002B2CF9AE}" pid="15" name="Mendeley Recent Style Name 5_1">
    <vt:lpwstr>Harvard Reference format 1 (author-date)</vt:lpwstr>
  </property>
  <property fmtid="{D5CDD505-2E9C-101B-9397-08002B2CF9AE}" pid="16" name="Mendeley Recent Style Id 6_1">
    <vt:lpwstr>http://www.zotero.org/styles/molecular-ecology</vt:lpwstr>
  </property>
  <property fmtid="{D5CDD505-2E9C-101B-9397-08002B2CF9AE}" pid="17" name="Mendeley Recent Style Name 6_1">
    <vt:lpwstr>Molecular Ecology</vt:lpwstr>
  </property>
  <property fmtid="{D5CDD505-2E9C-101B-9397-08002B2CF9AE}" pid="18" name="Mendeley Recent Style Id 7_1">
    <vt:lpwstr>http://www.zotero.org/styles/palaeontology</vt:lpwstr>
  </property>
  <property fmtid="{D5CDD505-2E9C-101B-9397-08002B2CF9AE}" pid="19" name="Mendeley Recent Style Name 7_1">
    <vt:lpwstr>Palaeontology</vt:lpwstr>
  </property>
  <property fmtid="{D5CDD505-2E9C-101B-9397-08002B2CF9AE}" pid="20" name="Mendeley Recent Style Id 8_1">
    <vt:lpwstr>http://csl.mendeley.com/styles/19626381/parasitology</vt:lpwstr>
  </property>
  <property fmtid="{D5CDD505-2E9C-101B-9397-08002B2CF9AE}" pid="21" name="Mendeley Recent Style Name 8_1">
    <vt:lpwstr>Parasitology - Magdalena Georgieva</vt:lpwstr>
  </property>
  <property fmtid="{D5CDD505-2E9C-101B-9397-08002B2CF9AE}" pid="22" name="Mendeley Recent Style Id 9_1">
    <vt:lpwstr>http://csl.mendeley.com/styles/19626381/acta-palaeontologica-polonica</vt:lpwstr>
  </property>
  <property fmtid="{D5CDD505-2E9C-101B-9397-08002B2CF9AE}" pid="23" name="Mendeley Recent Style Name 9_1">
    <vt:lpwstr>Sys Palaeo - MG - Magdalena Georgieva</vt:lpwstr>
  </property>
  <property fmtid="{D5CDD505-2E9C-101B-9397-08002B2CF9AE}" pid="24" name="Mendeley Citation Style_1">
    <vt:lpwstr>http://csl.mendeley.com/styles/19626381/parasitology</vt:lpwstr>
  </property>
</Properties>
</file>